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1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9"/>
        <w:gridCol w:w="142"/>
        <w:gridCol w:w="1055"/>
        <w:gridCol w:w="4757"/>
        <w:gridCol w:w="1039"/>
        <w:gridCol w:w="237"/>
        <w:gridCol w:w="1417"/>
        <w:gridCol w:w="709"/>
        <w:gridCol w:w="1511"/>
        <w:gridCol w:w="91"/>
        <w:gridCol w:w="950"/>
        <w:gridCol w:w="1194"/>
        <w:gridCol w:w="861"/>
        <w:gridCol w:w="779"/>
      </w:tblGrid>
      <w:tr w:rsidR="00361F22" w:rsidRPr="00D62802" w:rsidTr="009070F7">
        <w:trPr>
          <w:trHeight w:val="420"/>
        </w:trPr>
        <w:tc>
          <w:tcPr>
            <w:tcW w:w="15321" w:type="dxa"/>
            <w:gridSpan w:val="14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61F22" w:rsidRPr="00773F1C" w:rsidRDefault="00361F22" w:rsidP="00B67BD4">
            <w:pPr>
              <w:overflowPunct/>
              <w:autoSpaceDE/>
              <w:adjustRightInd/>
              <w:spacing w:line="480" w:lineRule="aut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73F1C">
              <w:rPr>
                <w:rFonts w:ascii="Arial" w:hAnsi="Arial" w:cs="Arial"/>
                <w:b/>
                <w:sz w:val="22"/>
                <w:szCs w:val="22"/>
              </w:rPr>
              <w:t>Lehrgangstitel:</w:t>
            </w:r>
            <w:r w:rsidR="009070F7" w:rsidRPr="00773F1C">
              <w:rPr>
                <w:rFonts w:ascii="Arial" w:hAnsi="Arial" w:cs="Arial"/>
                <w:b/>
                <w:sz w:val="22"/>
                <w:szCs w:val="22"/>
              </w:rPr>
              <w:t xml:space="preserve">    </w:t>
            </w:r>
          </w:p>
        </w:tc>
      </w:tr>
      <w:tr w:rsidR="00B16009" w:rsidRPr="00C214BD" w:rsidTr="00773F1C">
        <w:trPr>
          <w:cantSplit/>
          <w:trHeight w:val="470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61F22" w:rsidRPr="00C214BD" w:rsidRDefault="000601A9" w:rsidP="00B16009">
            <w:pPr>
              <w:overflowPunct/>
              <w:autoSpaceDE/>
              <w:adjustRightInd/>
              <w:spacing w:line="480" w:lineRule="auto"/>
              <w:jc w:val="left"/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/>
                  <w:color w:val="C00000"/>
                  <w:sz w:val="24"/>
                  <w:szCs w:val="24"/>
                </w:rPr>
                <w:id w:val="-1795511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8C0">
                  <w:rPr>
                    <w:rFonts w:ascii="MS Gothic" w:eastAsia="MS Gothic" w:hAnsi="MS Gothic" w:cs="Arial" w:hint="eastAsia"/>
                    <w:b/>
                    <w:color w:val="C00000"/>
                    <w:sz w:val="24"/>
                    <w:szCs w:val="24"/>
                  </w:rPr>
                  <w:t>☐</w:t>
                </w:r>
              </w:sdtContent>
            </w:sdt>
            <w:r w:rsidR="00B16009" w:rsidRPr="00C214BD">
              <w:rPr>
                <w:rFonts w:ascii="Arial" w:hAnsi="Arial" w:cs="Arial"/>
                <w:b/>
                <w:color w:val="C00000"/>
              </w:rPr>
              <w:t>Ja</w:t>
            </w:r>
          </w:p>
        </w:tc>
        <w:tc>
          <w:tcPr>
            <w:tcW w:w="146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61F22" w:rsidRPr="00757E9A" w:rsidRDefault="00B16009" w:rsidP="00C62D6A">
            <w:pPr>
              <w:overflowPunct/>
              <w:autoSpaceDE/>
              <w:adjustRightInd/>
              <w:jc w:val="left"/>
              <w:rPr>
                <w:rFonts w:ascii="Arial" w:hAnsi="Arial" w:cs="Arial"/>
                <w:color w:val="C00000"/>
              </w:rPr>
            </w:pPr>
            <w:r w:rsidRPr="00757E9A">
              <w:rPr>
                <w:rFonts w:ascii="Arial" w:hAnsi="Arial" w:cs="Arial"/>
                <w:color w:val="C00000"/>
              </w:rPr>
              <w:t>Für die nachstehend aufgelisteten Lernmaterialien liegen entsprechende Rechteübertragungen an die Antragstellerin / de</w:t>
            </w:r>
            <w:r w:rsidR="00C62D6A">
              <w:rPr>
                <w:rFonts w:ascii="Arial" w:hAnsi="Arial" w:cs="Arial"/>
                <w:color w:val="C00000"/>
              </w:rPr>
              <w:t>n</w:t>
            </w:r>
            <w:r w:rsidRPr="00757E9A">
              <w:rPr>
                <w:rFonts w:ascii="Arial" w:hAnsi="Arial" w:cs="Arial"/>
                <w:color w:val="C00000"/>
              </w:rPr>
              <w:t xml:space="preserve"> Antragsteller vor </w:t>
            </w:r>
            <w:r w:rsidRPr="00757E9A">
              <w:rPr>
                <w:rFonts w:ascii="Arial" w:hAnsi="Arial" w:cs="Arial"/>
                <w:b/>
                <w:color w:val="C00000"/>
              </w:rPr>
              <w:t>(Copyri</w:t>
            </w:r>
            <w:r w:rsidR="00757E9A" w:rsidRPr="00757E9A">
              <w:rPr>
                <w:rFonts w:ascii="Arial" w:hAnsi="Arial" w:cs="Arial"/>
                <w:b/>
                <w:color w:val="C00000"/>
              </w:rPr>
              <w:t>g</w:t>
            </w:r>
            <w:r w:rsidRPr="00757E9A">
              <w:rPr>
                <w:rFonts w:ascii="Arial" w:hAnsi="Arial" w:cs="Arial"/>
                <w:b/>
                <w:color w:val="C00000"/>
              </w:rPr>
              <w:t>ht).</w:t>
            </w:r>
          </w:p>
        </w:tc>
      </w:tr>
      <w:tr w:rsidR="00555331" w:rsidRPr="00D62802" w:rsidTr="006822FE">
        <w:trPr>
          <w:cantSplit/>
          <w:trHeight w:val="322"/>
        </w:trPr>
        <w:tc>
          <w:tcPr>
            <w:tcW w:w="7572" w:type="dxa"/>
            <w:gridSpan w:val="5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555331" w:rsidRPr="00D62802" w:rsidRDefault="00555331" w:rsidP="00B67BD4">
            <w:pPr>
              <w:overflowPunct/>
              <w:autoSpaceDE/>
              <w:adjustRightInd/>
              <w:spacing w:line="480" w:lineRule="auto"/>
              <w:jc w:val="left"/>
              <w:rPr>
                <w:rFonts w:ascii="Arial" w:hAnsi="Arial" w:cs="Arial"/>
                <w:b/>
                <w:szCs w:val="22"/>
              </w:rPr>
            </w:pPr>
            <w:r w:rsidRPr="00D62802">
              <w:rPr>
                <w:rFonts w:ascii="Arial" w:hAnsi="Arial" w:cs="Arial"/>
                <w:b/>
                <w:szCs w:val="22"/>
              </w:rPr>
              <w:t>Reg.-Nr./Zul.-Nr.:</w:t>
            </w:r>
            <w:r w:rsidRPr="00D62802">
              <w:rPr>
                <w:rStyle w:val="Funotenzeichen"/>
                <w:rFonts w:ascii="Arial" w:hAnsi="Arial"/>
                <w:b/>
                <w:szCs w:val="22"/>
              </w:rPr>
              <w:footnoteReference w:id="1"/>
            </w:r>
            <w:r w:rsidRPr="00D62802">
              <w:rPr>
                <w:rFonts w:ascii="Arial" w:hAnsi="Arial" w:cs="Arial"/>
                <w:b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</w:rPr>
              <w:t xml:space="preserve">   </w:t>
            </w:r>
          </w:p>
        </w:tc>
        <w:tc>
          <w:tcPr>
            <w:tcW w:w="3874" w:type="dxa"/>
            <w:gridSpan w:val="4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555331" w:rsidRPr="00D62802" w:rsidRDefault="00555331" w:rsidP="009070F7">
            <w:pPr>
              <w:overflowPunct/>
              <w:autoSpaceDE/>
              <w:adjustRightInd/>
              <w:spacing w:line="480" w:lineRule="auto"/>
              <w:jc w:val="left"/>
              <w:rPr>
                <w:rFonts w:ascii="Arial" w:hAnsi="Arial" w:cs="Arial"/>
                <w:b/>
                <w:szCs w:val="22"/>
              </w:rPr>
            </w:pPr>
            <w:r w:rsidRPr="00D62802">
              <w:rPr>
                <w:rFonts w:ascii="Arial" w:hAnsi="Arial" w:cs="Arial"/>
                <w:b/>
                <w:szCs w:val="22"/>
              </w:rPr>
              <w:t>Datum</w:t>
            </w:r>
            <w:r>
              <w:rPr>
                <w:rFonts w:ascii="Arial" w:hAnsi="Arial" w:cs="Arial"/>
                <w:b/>
                <w:szCs w:val="22"/>
              </w:rPr>
              <w:t xml:space="preserve">: </w:t>
            </w:r>
            <w:sdt>
              <w:sdtPr>
                <w:rPr>
                  <w:rFonts w:ascii="Arial" w:hAnsi="Arial" w:cs="Arial"/>
                  <w:b/>
                  <w:szCs w:val="22"/>
                </w:rPr>
                <w:id w:val="40792380"/>
                <w:date w:fullDate="2015-07-17T00:00:00Z">
                  <w:dateFormat w:val="d. MMMM yyyy"/>
                  <w:lid w:val="de-DE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ascii="Arial" w:hAnsi="Arial" w:cs="Arial"/>
                    <w:b/>
                    <w:szCs w:val="22"/>
                  </w:rPr>
                  <w:t>17. Juli 2015</w:t>
                </w:r>
              </w:sdtContent>
            </w:sdt>
          </w:p>
        </w:tc>
        <w:tc>
          <w:tcPr>
            <w:tcW w:w="3875" w:type="dxa"/>
            <w:gridSpan w:val="5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555331" w:rsidRPr="00D62802" w:rsidRDefault="00555331" w:rsidP="00B67BD4">
            <w:pPr>
              <w:overflowPunct/>
              <w:autoSpaceDE/>
              <w:adjustRightInd/>
              <w:spacing w:line="480" w:lineRule="auto"/>
              <w:jc w:val="left"/>
              <w:rPr>
                <w:rFonts w:ascii="Arial" w:hAnsi="Arial" w:cs="Arial"/>
                <w:b/>
                <w:szCs w:val="22"/>
              </w:rPr>
            </w:pPr>
          </w:p>
        </w:tc>
      </w:tr>
      <w:tr w:rsidR="00B67BD4" w:rsidTr="009070F7">
        <w:trPr>
          <w:trHeight w:val="690"/>
        </w:trPr>
        <w:tc>
          <w:tcPr>
            <w:tcW w:w="13681" w:type="dxa"/>
            <w:gridSpan w:val="12"/>
            <w:vAlign w:val="center"/>
          </w:tcPr>
          <w:p w:rsidR="00B67BD4" w:rsidRPr="00D62802" w:rsidRDefault="00B67BD4" w:rsidP="00B67BD4">
            <w:pPr>
              <w:overflowPunct/>
              <w:autoSpaceDE/>
              <w:adjustRightInd/>
              <w:spacing w:after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D6280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Vollständige Liste </w:t>
            </w:r>
            <w:r w:rsidRPr="00D62802">
              <w:rPr>
                <w:rFonts w:ascii="Arial" w:hAnsi="Arial" w:cs="Arial"/>
                <w:b/>
                <w:bCs/>
                <w:sz w:val="26"/>
                <w:szCs w:val="26"/>
                <w:u w:val="single"/>
              </w:rPr>
              <w:t>aller</w:t>
            </w:r>
            <w:r w:rsidRPr="00D62802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für den Lehrgang vorgesehenen Lernmaterialien</w:t>
            </w:r>
          </w:p>
          <w:p w:rsidR="00B67BD4" w:rsidRPr="00A4246C" w:rsidRDefault="00B67BD4" w:rsidP="00B67BD4">
            <w:pPr>
              <w:overflowPunct/>
              <w:autoSpaceDE/>
              <w:adjustRightInd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246C">
              <w:rPr>
                <w:rFonts w:ascii="Arial" w:hAnsi="Arial" w:cs="Arial"/>
                <w:bCs/>
                <w:sz w:val="16"/>
                <w:szCs w:val="16"/>
              </w:rPr>
              <w:t>(z.B. Begleithefte, Lehrbriefe, Aufgabenstellungen, Klausurensammlungen, Aufgabenlösungen, CD-ROMs, CBTs etc.)</w:t>
            </w:r>
          </w:p>
        </w:tc>
        <w:tc>
          <w:tcPr>
            <w:tcW w:w="1640" w:type="dxa"/>
            <w:gridSpan w:val="2"/>
            <w:shd w:val="clear" w:color="auto" w:fill="EEECE1" w:themeFill="background2"/>
            <w:hideMark/>
          </w:tcPr>
          <w:p w:rsidR="00B67BD4" w:rsidRDefault="00B67BD4" w:rsidP="004C490B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Bearbeitungs</w:t>
            </w:r>
            <w:r>
              <w:rPr>
                <w:rFonts w:ascii="Arial" w:hAnsi="Arial" w:cs="Arial"/>
                <w:b/>
                <w:bCs/>
              </w:rPr>
              <w:softHyphen/>
              <w:t xml:space="preserve">vermerke </w:t>
            </w:r>
          </w:p>
          <w:p w:rsidR="00B67BD4" w:rsidRDefault="00B67BD4" w:rsidP="004C490B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der ZFU</w:t>
            </w:r>
          </w:p>
          <w:p w:rsidR="00B67BD4" w:rsidRDefault="00B67BD4" w:rsidP="00FC7438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67BD4" w:rsidTr="009070F7">
        <w:trPr>
          <w:trHeight w:val="559"/>
        </w:trPr>
        <w:tc>
          <w:tcPr>
            <w:tcW w:w="13681" w:type="dxa"/>
            <w:gridSpan w:val="12"/>
            <w:vAlign w:val="center"/>
          </w:tcPr>
          <w:p w:rsidR="00B67BD4" w:rsidRDefault="00B67BD4" w:rsidP="00B67BD4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 Bitte bei weiteren Lernmateriallieferungen diese Liste fortschreiben -</w:t>
            </w:r>
          </w:p>
        </w:tc>
        <w:tc>
          <w:tcPr>
            <w:tcW w:w="1640" w:type="dxa"/>
            <w:gridSpan w:val="2"/>
            <w:shd w:val="clear" w:color="auto" w:fill="EEECE1" w:themeFill="background2"/>
            <w:hideMark/>
          </w:tcPr>
          <w:p w:rsidR="00B67BD4" w:rsidRPr="009A1415" w:rsidRDefault="00B67BD4" w:rsidP="00FC7438">
            <w:pPr>
              <w:overflowPunct/>
              <w:autoSpaceDE/>
              <w:adjustRightInd/>
              <w:jc w:val="center"/>
              <w:rPr>
                <w:rFonts w:ascii="Arial" w:hAnsi="Arial" w:cs="Arial"/>
                <w:bCs/>
              </w:rPr>
            </w:pPr>
            <w:r w:rsidRPr="009A1415">
              <w:rPr>
                <w:rFonts w:ascii="Arial" w:hAnsi="Arial" w:cs="Arial"/>
                <w:bCs/>
              </w:rPr>
              <w:t xml:space="preserve">Eingangsdatum </w:t>
            </w:r>
          </w:p>
        </w:tc>
      </w:tr>
      <w:tr w:rsidR="00CC7513" w:rsidTr="00B739CB">
        <w:trPr>
          <w:trHeight w:val="803"/>
        </w:trPr>
        <w:tc>
          <w:tcPr>
            <w:tcW w:w="579" w:type="dxa"/>
            <w:vMerge w:val="restart"/>
            <w:textDirection w:val="btLr"/>
            <w:vAlign w:val="center"/>
          </w:tcPr>
          <w:p w:rsidR="00CC7513" w:rsidRDefault="00CC7513" w:rsidP="00655EF8">
            <w:pPr>
              <w:overflowPunct/>
              <w:autoSpaceDE/>
              <w:adjustRightInd/>
              <w:spacing w:before="240"/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 w:rsidRPr="00B16009">
              <w:rPr>
                <w:rFonts w:ascii="Arial" w:hAnsi="Arial" w:cs="Arial"/>
                <w:b/>
                <w:bCs/>
                <w:color w:val="C00000"/>
              </w:rPr>
              <w:t>Studienmonat</w:t>
            </w:r>
          </w:p>
        </w:tc>
        <w:tc>
          <w:tcPr>
            <w:tcW w:w="1197" w:type="dxa"/>
            <w:gridSpan w:val="2"/>
            <w:vMerge w:val="restart"/>
            <w:hideMark/>
          </w:tcPr>
          <w:p w:rsidR="00CC7513" w:rsidRDefault="00CC7513" w:rsidP="00757E9A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Lfd.-Nr. bzw. </w:t>
            </w:r>
            <w:proofErr w:type="spellStart"/>
            <w:r>
              <w:rPr>
                <w:rFonts w:ascii="Arial" w:hAnsi="Arial" w:cs="Arial"/>
                <w:b/>
                <w:bCs/>
              </w:rPr>
              <w:t>Kurzbe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-   </w:t>
            </w:r>
            <w:proofErr w:type="spellStart"/>
            <w:r>
              <w:rPr>
                <w:rFonts w:ascii="Arial" w:hAnsi="Arial" w:cs="Arial"/>
                <w:b/>
                <w:bCs/>
              </w:rPr>
              <w:t>zeichn</w:t>
            </w:r>
            <w:r w:rsidR="00757E9A">
              <w:rPr>
                <w:rFonts w:ascii="Arial" w:hAnsi="Arial" w:cs="Arial"/>
                <w:b/>
                <w:bCs/>
              </w:rPr>
              <w:t>ung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(Auf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softHyphen/>
              <w:t xml:space="preserve">listung in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Versand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softHyphen/>
              <w:t>reihen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softHyphen/>
              <w:t>folge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4757" w:type="dxa"/>
            <w:vMerge w:val="restart"/>
            <w:vAlign w:val="center"/>
            <w:hideMark/>
          </w:tcPr>
          <w:p w:rsidR="00B739CB" w:rsidRDefault="00CC7513" w:rsidP="00B739CB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Titel,Textbezeichnung</w:t>
            </w:r>
            <w:proofErr w:type="spellEnd"/>
            <w:r>
              <w:rPr>
                <w:rFonts w:ascii="Arial" w:hAnsi="Arial" w:cs="Arial"/>
                <w:b/>
                <w:bCs/>
              </w:rPr>
              <w:t>,</w:t>
            </w:r>
          </w:p>
          <w:p w:rsidR="00CC7513" w:rsidRDefault="00CC7513" w:rsidP="00B739CB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Modulbezeichnung etc.</w:t>
            </w:r>
          </w:p>
        </w:tc>
        <w:tc>
          <w:tcPr>
            <w:tcW w:w="1276" w:type="dxa"/>
            <w:gridSpan w:val="2"/>
            <w:vMerge w:val="restart"/>
            <w:hideMark/>
          </w:tcPr>
          <w:p w:rsidR="009070F7" w:rsidRDefault="00CC7513" w:rsidP="009070F7">
            <w:pPr>
              <w:overflowPunct/>
              <w:autoSpaceDE/>
              <w:adjustRightInd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 xml:space="preserve">Art der Materialien                  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</w:p>
          <w:p w:rsidR="009070F7" w:rsidRDefault="009070F7" w:rsidP="009070F7">
            <w:pPr>
              <w:overflowPunct/>
              <w:autoSpaceDE/>
              <w:adjustRightInd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:rsidR="00CC7513" w:rsidRDefault="00C62D6A" w:rsidP="009070F7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(s</w:t>
            </w:r>
            <w:r w:rsidR="00CC7513">
              <w:rPr>
                <w:rFonts w:ascii="Arial" w:hAnsi="Arial" w:cs="Arial"/>
                <w:i/>
                <w:iCs/>
                <w:sz w:val="16"/>
                <w:szCs w:val="16"/>
              </w:rPr>
              <w:t>iehe Fußnote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)</w:t>
            </w:r>
            <w:r w:rsidR="00CC751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  </w:t>
            </w:r>
            <w:r w:rsidR="00CC7513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</w:tc>
        <w:tc>
          <w:tcPr>
            <w:tcW w:w="1417" w:type="dxa"/>
            <w:vMerge w:val="restart"/>
            <w:hideMark/>
          </w:tcPr>
          <w:p w:rsidR="00CC7513" w:rsidRDefault="00CC7513" w:rsidP="00A4246C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Datum der letzten </w:t>
            </w:r>
            <w:r w:rsidR="007E6C77">
              <w:rPr>
                <w:rFonts w:ascii="Arial" w:hAnsi="Arial" w:cs="Arial"/>
                <w:b/>
                <w:bCs/>
              </w:rPr>
              <w:t xml:space="preserve">inhaltlichen </w:t>
            </w:r>
            <w:r>
              <w:rPr>
                <w:rFonts w:ascii="Arial" w:hAnsi="Arial" w:cs="Arial"/>
                <w:b/>
                <w:bCs/>
              </w:rPr>
              <w:t>Bear</w:t>
            </w:r>
            <w:r>
              <w:rPr>
                <w:rFonts w:ascii="Arial" w:hAnsi="Arial" w:cs="Arial"/>
                <w:b/>
                <w:bCs/>
              </w:rPr>
              <w:softHyphen/>
              <w:t>beitung</w:t>
            </w:r>
          </w:p>
        </w:tc>
        <w:tc>
          <w:tcPr>
            <w:tcW w:w="709" w:type="dxa"/>
            <w:vMerge w:val="restart"/>
            <w:textDirection w:val="btLr"/>
            <w:vAlign w:val="center"/>
            <w:hideMark/>
          </w:tcPr>
          <w:p w:rsidR="00C214BD" w:rsidRDefault="00CC7513" w:rsidP="007E6C77">
            <w:pPr>
              <w:overflowPunct/>
              <w:autoSpaceDE/>
              <w:adjustRightInd/>
              <w:ind w:left="113" w:right="113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</w:t>
            </w:r>
          </w:p>
          <w:p w:rsidR="00CC7513" w:rsidRDefault="007E6C77" w:rsidP="007E6C77">
            <w:pPr>
              <w:overflowPunct/>
              <w:autoSpaceDE/>
              <w:adjustRightInd/>
              <w:ind w:left="113" w:right="113"/>
              <w:jc w:val="left"/>
              <w:rPr>
                <w:rFonts w:ascii="Arial" w:hAnsi="Arial" w:cs="Arial"/>
                <w:b/>
                <w:bCs/>
              </w:rPr>
            </w:pPr>
            <w:r w:rsidRPr="007E6C7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A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  <w:r w:rsidR="00CC7513">
              <w:rPr>
                <w:rFonts w:ascii="Arial" w:hAnsi="Arial" w:cs="Arial"/>
                <w:i/>
                <w:iCs/>
                <w:sz w:val="16"/>
                <w:szCs w:val="16"/>
              </w:rPr>
              <w:t>Entwurfs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fassung</w:t>
            </w:r>
            <w:r w:rsidR="00CC7513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Pr="007E6C77">
              <w:rPr>
                <w:rFonts w:ascii="Arial" w:hAnsi="Arial" w:cs="Arial"/>
                <w:b/>
                <w:i/>
                <w:iCs/>
                <w:sz w:val="16"/>
                <w:szCs w:val="16"/>
              </w:rPr>
              <w:t>B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  <w:r w:rsidR="00CC7513">
              <w:rPr>
                <w:rFonts w:ascii="Arial" w:hAnsi="Arial" w:cs="Arial"/>
                <w:i/>
                <w:iCs/>
                <w:sz w:val="16"/>
                <w:szCs w:val="16"/>
              </w:rPr>
              <w:t>Endfassung</w:t>
            </w:r>
          </w:p>
        </w:tc>
        <w:tc>
          <w:tcPr>
            <w:tcW w:w="1602" w:type="dxa"/>
            <w:gridSpan w:val="2"/>
            <w:vMerge w:val="restart"/>
            <w:hideMark/>
          </w:tcPr>
          <w:p w:rsidR="00CC7513" w:rsidRDefault="00CC7513" w:rsidP="00A4246C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Vorlagedatum / geplantes Vorlagedatum  </w:t>
            </w:r>
          </w:p>
        </w:tc>
        <w:tc>
          <w:tcPr>
            <w:tcW w:w="2144" w:type="dxa"/>
            <w:gridSpan w:val="2"/>
            <w:hideMark/>
          </w:tcPr>
          <w:p w:rsidR="00CC7513" w:rsidRDefault="00CC7513" w:rsidP="00FC743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Vorgelegte Lern-materialien</w:t>
            </w:r>
          </w:p>
        </w:tc>
        <w:tc>
          <w:tcPr>
            <w:tcW w:w="1640" w:type="dxa"/>
            <w:gridSpan w:val="2"/>
            <w:vMerge w:val="restart"/>
            <w:shd w:val="clear" w:color="auto" w:fill="EEECE1" w:themeFill="background2"/>
            <w:hideMark/>
          </w:tcPr>
          <w:p w:rsidR="00CC7513" w:rsidRDefault="00CC7513" w:rsidP="00FC7438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C7513" w:rsidTr="007E6C77">
        <w:trPr>
          <w:trHeight w:val="886"/>
        </w:trPr>
        <w:tc>
          <w:tcPr>
            <w:tcW w:w="579" w:type="dxa"/>
            <w:vMerge/>
          </w:tcPr>
          <w:p w:rsidR="00CC7513" w:rsidRDefault="00CC7513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97" w:type="dxa"/>
            <w:gridSpan w:val="2"/>
            <w:vMerge/>
            <w:vAlign w:val="center"/>
            <w:hideMark/>
          </w:tcPr>
          <w:p w:rsidR="00CC7513" w:rsidRDefault="00CC7513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57" w:type="dxa"/>
            <w:vMerge/>
            <w:vAlign w:val="center"/>
            <w:hideMark/>
          </w:tcPr>
          <w:p w:rsidR="00CC7513" w:rsidRDefault="00CC7513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:rsidR="00CC7513" w:rsidRDefault="00CC7513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CC7513" w:rsidRDefault="00CC7513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CC7513" w:rsidRDefault="00CC7513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02" w:type="dxa"/>
            <w:gridSpan w:val="2"/>
            <w:vMerge/>
            <w:vAlign w:val="center"/>
            <w:hideMark/>
          </w:tcPr>
          <w:p w:rsidR="00CC7513" w:rsidRDefault="00CC7513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50" w:type="dxa"/>
            <w:hideMark/>
          </w:tcPr>
          <w:p w:rsidR="00CC7513" w:rsidRDefault="00CC7513" w:rsidP="00FC7438">
            <w:pPr>
              <w:overflowPunct/>
              <w:autoSpaceDE/>
              <w:adjustRightInd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Bitte durch Kreuzchen markieren</w:t>
            </w:r>
          </w:p>
        </w:tc>
        <w:tc>
          <w:tcPr>
            <w:tcW w:w="1194" w:type="dxa"/>
            <w:hideMark/>
          </w:tcPr>
          <w:p w:rsidR="00CC7513" w:rsidRDefault="00CC7513" w:rsidP="00FC7438">
            <w:pPr>
              <w:overflowPunct/>
              <w:autoSpaceDE/>
              <w:adjustRightInd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Seitenzahl</w:t>
            </w:r>
          </w:p>
          <w:p w:rsidR="00CC7513" w:rsidRDefault="00CC7513" w:rsidP="00FC7438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(ggf. Gbyte</w:t>
            </w:r>
            <w:r w:rsidRPr="007E6C7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>min. etc.)</w:t>
            </w:r>
            <w:r>
              <w:rPr>
                <w:rFonts w:ascii="Arial" w:hAnsi="Arial" w:cs="Arial"/>
                <w:b/>
                <w:bCs/>
              </w:rPr>
              <w:t xml:space="preserve">     </w:t>
            </w:r>
          </w:p>
        </w:tc>
        <w:tc>
          <w:tcPr>
            <w:tcW w:w="1640" w:type="dxa"/>
            <w:gridSpan w:val="2"/>
            <w:vMerge/>
            <w:shd w:val="clear" w:color="auto" w:fill="EEECE1" w:themeFill="background2"/>
            <w:vAlign w:val="center"/>
            <w:hideMark/>
          </w:tcPr>
          <w:p w:rsidR="00CC7513" w:rsidRDefault="00CC7513" w:rsidP="00FC7438">
            <w:pPr>
              <w:overflowPunct/>
              <w:autoSpaceDE/>
              <w:autoSpaceDN/>
              <w:adjustRightInd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CC7513" w:rsidTr="007E6C77">
        <w:trPr>
          <w:trHeight w:val="397"/>
        </w:trPr>
        <w:tc>
          <w:tcPr>
            <w:tcW w:w="579" w:type="dxa"/>
            <w:vAlign w:val="bottom"/>
          </w:tcPr>
          <w:p w:rsidR="00CC7513" w:rsidRDefault="00CC7513" w:rsidP="00D93273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197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757" w:type="dxa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7" w:type="dxa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C7513" w:rsidRDefault="00CC7513" w:rsidP="007E6C77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602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50" w:type="dxa"/>
            <w:noWrap/>
            <w:vAlign w:val="bottom"/>
          </w:tcPr>
          <w:p w:rsidR="00CC7513" w:rsidRDefault="00CC7513" w:rsidP="007E6C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4" w:type="dxa"/>
            <w:vAlign w:val="bottom"/>
          </w:tcPr>
          <w:p w:rsidR="00CC7513" w:rsidRDefault="00CC7513" w:rsidP="00FC7438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61" w:type="dxa"/>
            <w:shd w:val="clear" w:color="auto" w:fill="EEECE1" w:themeFill="background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9" w:type="dxa"/>
            <w:shd w:val="clear" w:color="auto" w:fill="EEECE1" w:themeFill="background2"/>
            <w:noWrap/>
            <w:vAlign w:val="bottom"/>
            <w:hideMark/>
          </w:tcPr>
          <w:p w:rsidR="00CC7513" w:rsidRDefault="00CC7513" w:rsidP="00CC7513">
            <w:pPr>
              <w:overflowPunct/>
              <w:autoSpaceDE/>
              <w:adjustRightInd/>
              <w:ind w:left="-12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CC7513" w:rsidTr="007E6C77">
        <w:trPr>
          <w:trHeight w:val="397"/>
        </w:trPr>
        <w:tc>
          <w:tcPr>
            <w:tcW w:w="579" w:type="dxa"/>
            <w:vAlign w:val="bottom"/>
          </w:tcPr>
          <w:p w:rsidR="00CC7513" w:rsidRDefault="00CC7513" w:rsidP="00D93273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197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757" w:type="dxa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7" w:type="dxa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C7513" w:rsidRDefault="00CC7513" w:rsidP="007E6C77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602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50" w:type="dxa"/>
            <w:noWrap/>
            <w:vAlign w:val="bottom"/>
          </w:tcPr>
          <w:p w:rsidR="00CC7513" w:rsidRDefault="00CC7513" w:rsidP="007E6C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4" w:type="dxa"/>
            <w:vAlign w:val="bottom"/>
          </w:tcPr>
          <w:p w:rsidR="00CC7513" w:rsidRDefault="00CC7513" w:rsidP="00FC7438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61" w:type="dxa"/>
            <w:shd w:val="clear" w:color="auto" w:fill="EEECE1" w:themeFill="background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9" w:type="dxa"/>
            <w:shd w:val="clear" w:color="auto" w:fill="EEECE1" w:themeFill="background2"/>
            <w:noWrap/>
            <w:vAlign w:val="bottom"/>
            <w:hideMark/>
          </w:tcPr>
          <w:p w:rsidR="00CC7513" w:rsidRDefault="00CC7513" w:rsidP="00CC7513">
            <w:pPr>
              <w:overflowPunct/>
              <w:autoSpaceDE/>
              <w:adjustRightInd/>
              <w:ind w:left="-12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CC7513" w:rsidTr="007E6C77">
        <w:trPr>
          <w:trHeight w:val="397"/>
        </w:trPr>
        <w:tc>
          <w:tcPr>
            <w:tcW w:w="579" w:type="dxa"/>
            <w:vAlign w:val="bottom"/>
          </w:tcPr>
          <w:p w:rsidR="00CC7513" w:rsidRDefault="00CC7513" w:rsidP="00D93273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197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757" w:type="dxa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7" w:type="dxa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C7513" w:rsidRDefault="00CC7513" w:rsidP="007E6C77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602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50" w:type="dxa"/>
            <w:noWrap/>
            <w:vAlign w:val="bottom"/>
          </w:tcPr>
          <w:p w:rsidR="00CC7513" w:rsidRDefault="00CC7513" w:rsidP="007E6C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4" w:type="dxa"/>
            <w:vAlign w:val="bottom"/>
          </w:tcPr>
          <w:p w:rsidR="00CC7513" w:rsidRDefault="00CC7513" w:rsidP="00FC7438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61" w:type="dxa"/>
            <w:shd w:val="clear" w:color="auto" w:fill="EEECE1" w:themeFill="background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9" w:type="dxa"/>
            <w:shd w:val="clear" w:color="auto" w:fill="EEECE1" w:themeFill="background2"/>
            <w:noWrap/>
            <w:vAlign w:val="bottom"/>
            <w:hideMark/>
          </w:tcPr>
          <w:p w:rsidR="00CC7513" w:rsidRDefault="00CC7513" w:rsidP="00CC7513">
            <w:pPr>
              <w:overflowPunct/>
              <w:autoSpaceDE/>
              <w:adjustRightInd/>
              <w:ind w:left="-12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CC7513" w:rsidTr="007E6C77">
        <w:trPr>
          <w:trHeight w:val="397"/>
        </w:trPr>
        <w:tc>
          <w:tcPr>
            <w:tcW w:w="579" w:type="dxa"/>
            <w:vAlign w:val="bottom"/>
          </w:tcPr>
          <w:p w:rsidR="00CC7513" w:rsidRDefault="00CC7513" w:rsidP="00D93273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197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757" w:type="dxa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17" w:type="dxa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C7513" w:rsidRDefault="00CC7513" w:rsidP="007E6C77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602" w:type="dxa"/>
            <w:gridSpan w:val="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50" w:type="dxa"/>
            <w:noWrap/>
            <w:vAlign w:val="bottom"/>
          </w:tcPr>
          <w:p w:rsidR="00CC7513" w:rsidRDefault="00CC7513" w:rsidP="007E6C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4" w:type="dxa"/>
            <w:vAlign w:val="bottom"/>
          </w:tcPr>
          <w:p w:rsidR="00CC7513" w:rsidRDefault="00CC7513" w:rsidP="00FC7438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61" w:type="dxa"/>
            <w:shd w:val="clear" w:color="auto" w:fill="EEECE1" w:themeFill="background2"/>
            <w:noWrap/>
            <w:vAlign w:val="bottom"/>
            <w:hideMark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79" w:type="dxa"/>
            <w:shd w:val="clear" w:color="auto" w:fill="EEECE1" w:themeFill="background2"/>
            <w:noWrap/>
            <w:vAlign w:val="bottom"/>
            <w:hideMark/>
          </w:tcPr>
          <w:p w:rsidR="00CC7513" w:rsidRDefault="00CC7513" w:rsidP="00CC7513">
            <w:pPr>
              <w:overflowPunct/>
              <w:autoSpaceDE/>
              <w:adjustRightInd/>
              <w:ind w:left="-123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CC7513" w:rsidTr="007E6C77">
        <w:trPr>
          <w:trHeight w:val="397"/>
        </w:trPr>
        <w:tc>
          <w:tcPr>
            <w:tcW w:w="579" w:type="dxa"/>
            <w:vAlign w:val="bottom"/>
          </w:tcPr>
          <w:p w:rsidR="00CC7513" w:rsidRDefault="00CC7513" w:rsidP="00D93273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197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4757" w:type="dxa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417" w:type="dxa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bottom"/>
          </w:tcPr>
          <w:p w:rsidR="00CC7513" w:rsidRDefault="00CC7513" w:rsidP="007E6C77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602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950" w:type="dxa"/>
            <w:noWrap/>
            <w:vAlign w:val="bottom"/>
          </w:tcPr>
          <w:p w:rsidR="00CC7513" w:rsidRDefault="00CC7513" w:rsidP="007E6C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4" w:type="dxa"/>
            <w:vAlign w:val="bottom"/>
          </w:tcPr>
          <w:p w:rsidR="00CC7513" w:rsidRDefault="00CC7513" w:rsidP="00FC7438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61" w:type="dxa"/>
            <w:shd w:val="clear" w:color="auto" w:fill="EEECE1" w:themeFill="background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79" w:type="dxa"/>
            <w:shd w:val="clear" w:color="auto" w:fill="EEECE1" w:themeFill="background2"/>
            <w:noWrap/>
            <w:vAlign w:val="bottom"/>
          </w:tcPr>
          <w:p w:rsidR="00CC7513" w:rsidRDefault="00CC7513" w:rsidP="00CC7513">
            <w:pPr>
              <w:overflowPunct/>
              <w:autoSpaceDE/>
              <w:adjustRightInd/>
              <w:ind w:left="-123"/>
              <w:jc w:val="left"/>
              <w:rPr>
                <w:rFonts w:ascii="Arial" w:hAnsi="Arial" w:cs="Arial"/>
              </w:rPr>
            </w:pPr>
          </w:p>
        </w:tc>
      </w:tr>
      <w:tr w:rsidR="00CC7513" w:rsidTr="007E6C77">
        <w:trPr>
          <w:trHeight w:val="397"/>
        </w:trPr>
        <w:tc>
          <w:tcPr>
            <w:tcW w:w="579" w:type="dxa"/>
            <w:vAlign w:val="bottom"/>
          </w:tcPr>
          <w:p w:rsidR="00CC7513" w:rsidRDefault="00CC7513" w:rsidP="00D93273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197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4757" w:type="dxa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417" w:type="dxa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bottom"/>
          </w:tcPr>
          <w:p w:rsidR="00CC7513" w:rsidRDefault="00CC7513" w:rsidP="007E6C77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602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950" w:type="dxa"/>
            <w:noWrap/>
            <w:vAlign w:val="bottom"/>
          </w:tcPr>
          <w:p w:rsidR="00CC7513" w:rsidRDefault="00CC7513" w:rsidP="007E6C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4" w:type="dxa"/>
            <w:vAlign w:val="bottom"/>
          </w:tcPr>
          <w:p w:rsidR="00CC7513" w:rsidRDefault="00CC7513" w:rsidP="00FC7438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61" w:type="dxa"/>
            <w:shd w:val="clear" w:color="auto" w:fill="EEECE1" w:themeFill="background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79" w:type="dxa"/>
            <w:shd w:val="clear" w:color="auto" w:fill="EEECE1" w:themeFill="background2"/>
            <w:noWrap/>
            <w:vAlign w:val="bottom"/>
          </w:tcPr>
          <w:p w:rsidR="00CC7513" w:rsidRDefault="00CC7513" w:rsidP="00CC7513">
            <w:pPr>
              <w:overflowPunct/>
              <w:autoSpaceDE/>
              <w:adjustRightInd/>
              <w:ind w:left="-123"/>
              <w:jc w:val="left"/>
              <w:rPr>
                <w:rFonts w:ascii="Arial" w:hAnsi="Arial" w:cs="Arial"/>
              </w:rPr>
            </w:pPr>
          </w:p>
        </w:tc>
      </w:tr>
      <w:tr w:rsidR="00CC7513" w:rsidTr="007E6C77">
        <w:trPr>
          <w:trHeight w:val="397"/>
        </w:trPr>
        <w:tc>
          <w:tcPr>
            <w:tcW w:w="579" w:type="dxa"/>
            <w:vAlign w:val="bottom"/>
          </w:tcPr>
          <w:p w:rsidR="00CC7513" w:rsidRDefault="00CC7513" w:rsidP="00D93273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197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4757" w:type="dxa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417" w:type="dxa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bottom"/>
          </w:tcPr>
          <w:p w:rsidR="00CC7513" w:rsidRDefault="00CC7513" w:rsidP="007E6C77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602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950" w:type="dxa"/>
            <w:noWrap/>
            <w:vAlign w:val="bottom"/>
          </w:tcPr>
          <w:p w:rsidR="00CC7513" w:rsidRDefault="00CC7513" w:rsidP="007E6C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4" w:type="dxa"/>
            <w:vAlign w:val="bottom"/>
          </w:tcPr>
          <w:p w:rsidR="00CC7513" w:rsidRDefault="00CC7513" w:rsidP="00FC7438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61" w:type="dxa"/>
            <w:shd w:val="clear" w:color="auto" w:fill="EEECE1" w:themeFill="background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79" w:type="dxa"/>
            <w:shd w:val="clear" w:color="auto" w:fill="EEECE1" w:themeFill="background2"/>
            <w:noWrap/>
            <w:vAlign w:val="bottom"/>
          </w:tcPr>
          <w:p w:rsidR="00CC7513" w:rsidRDefault="00CC7513" w:rsidP="00CC7513">
            <w:pPr>
              <w:overflowPunct/>
              <w:autoSpaceDE/>
              <w:adjustRightInd/>
              <w:ind w:left="-123"/>
              <w:jc w:val="left"/>
              <w:rPr>
                <w:rFonts w:ascii="Arial" w:hAnsi="Arial" w:cs="Arial"/>
              </w:rPr>
            </w:pPr>
          </w:p>
        </w:tc>
      </w:tr>
      <w:tr w:rsidR="00CC7513" w:rsidTr="007E6C77">
        <w:trPr>
          <w:trHeight w:val="397"/>
        </w:trPr>
        <w:tc>
          <w:tcPr>
            <w:tcW w:w="579" w:type="dxa"/>
            <w:vAlign w:val="bottom"/>
          </w:tcPr>
          <w:p w:rsidR="00CC7513" w:rsidRDefault="00CC7513" w:rsidP="00D93273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197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4757" w:type="dxa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1417" w:type="dxa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09" w:type="dxa"/>
            <w:noWrap/>
            <w:vAlign w:val="bottom"/>
          </w:tcPr>
          <w:p w:rsidR="00CC7513" w:rsidRDefault="00CC7513" w:rsidP="007E6C77">
            <w:pPr>
              <w:overflowPunct/>
              <w:autoSpaceDE/>
              <w:adjustRightInd/>
              <w:jc w:val="center"/>
              <w:rPr>
                <w:rFonts w:ascii="Arial" w:hAnsi="Arial" w:cs="Arial"/>
              </w:rPr>
            </w:pPr>
          </w:p>
        </w:tc>
        <w:tc>
          <w:tcPr>
            <w:tcW w:w="1602" w:type="dxa"/>
            <w:gridSpan w:val="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950" w:type="dxa"/>
            <w:noWrap/>
            <w:vAlign w:val="bottom"/>
          </w:tcPr>
          <w:p w:rsidR="00CC7513" w:rsidRDefault="00CC7513" w:rsidP="007E6C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4" w:type="dxa"/>
            <w:vAlign w:val="bottom"/>
          </w:tcPr>
          <w:p w:rsidR="00CC7513" w:rsidRDefault="00CC7513" w:rsidP="00FC7438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861" w:type="dxa"/>
            <w:shd w:val="clear" w:color="auto" w:fill="EEECE1" w:themeFill="background2"/>
            <w:noWrap/>
            <w:vAlign w:val="bottom"/>
          </w:tcPr>
          <w:p w:rsidR="00CC7513" w:rsidRDefault="00CC7513" w:rsidP="00FC7438">
            <w:pPr>
              <w:overflowPunct/>
              <w:autoSpaceDE/>
              <w:adjustRightInd/>
              <w:jc w:val="left"/>
              <w:rPr>
                <w:rFonts w:ascii="Arial" w:hAnsi="Arial" w:cs="Arial"/>
              </w:rPr>
            </w:pPr>
          </w:p>
        </w:tc>
        <w:tc>
          <w:tcPr>
            <w:tcW w:w="779" w:type="dxa"/>
            <w:shd w:val="clear" w:color="auto" w:fill="EEECE1" w:themeFill="background2"/>
            <w:noWrap/>
            <w:vAlign w:val="bottom"/>
          </w:tcPr>
          <w:p w:rsidR="00CC7513" w:rsidRDefault="00CC7513" w:rsidP="00CC7513">
            <w:pPr>
              <w:overflowPunct/>
              <w:autoSpaceDE/>
              <w:adjustRightInd/>
              <w:ind w:left="-123"/>
              <w:jc w:val="left"/>
              <w:rPr>
                <w:rFonts w:ascii="Arial" w:hAnsi="Arial" w:cs="Arial"/>
              </w:rPr>
            </w:pPr>
          </w:p>
        </w:tc>
      </w:tr>
    </w:tbl>
    <w:p w:rsidR="00A20F86" w:rsidRDefault="00A20F86" w:rsidP="007E6C77">
      <w:pPr>
        <w:tabs>
          <w:tab w:val="left" w:pos="14440"/>
        </w:tabs>
        <w:overflowPunct/>
        <w:autoSpaceDE/>
        <w:adjustRightInd/>
        <w:jc w:val="left"/>
      </w:pPr>
    </w:p>
    <w:sectPr w:rsidR="00A20F86" w:rsidSect="007E6C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1134" w:right="1134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1A9" w:rsidRDefault="000601A9">
      <w:r>
        <w:separator/>
      </w:r>
    </w:p>
  </w:endnote>
  <w:endnote w:type="continuationSeparator" w:id="0">
    <w:p w:rsidR="000601A9" w:rsidRDefault="0006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(WN)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A9" w:rsidRDefault="000601A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A7F" w:rsidRDefault="00E01A7F" w:rsidP="002F27DA">
    <w:pPr>
      <w:tabs>
        <w:tab w:val="left" w:pos="14440"/>
      </w:tabs>
      <w:overflowPunct/>
      <w:autoSpaceDE/>
      <w:adjustRightInd/>
      <w:ind w:left="58"/>
      <w:jc w:val="left"/>
      <w:rPr>
        <w:rFonts w:ascii="Arial" w:hAnsi="Arial" w:cs="Arial"/>
      </w:rPr>
    </w:pPr>
    <w:r>
      <w:rPr>
        <w:rFonts w:ascii="Arial" w:hAnsi="Arial" w:cs="Arial"/>
        <w:sz w:val="16"/>
        <w:szCs w:val="16"/>
      </w:rPr>
      <w:t>Art der Materialien:</w:t>
    </w:r>
    <w:r>
      <w:rPr>
        <w:rFonts w:ascii="Arial" w:hAnsi="Arial" w:cs="Arial"/>
        <w:i/>
        <w:iCs/>
        <w:sz w:val="16"/>
        <w:szCs w:val="16"/>
      </w:rPr>
      <w:t xml:space="preserve"> z.B.: Begleitheft = BGF, Lehrbriefe = LB, Aufgabensammlung = AS, Klausurensammlung = KS, Aufgabenlösungen = AL, CD, DVD, CBT, WBT,  Sonstiges = S, selbst gewählte Bezeichnungen bitte in einer Fußnote definieren</w:t>
    </w:r>
    <w:r>
      <w:rPr>
        <w:rFonts w:ascii="Arial" w:hAnsi="Arial" w:cs="Arial"/>
      </w:rPr>
      <w:t xml:space="preserve"> </w:t>
    </w:r>
    <w:r w:rsidR="002F27DA">
      <w:rPr>
        <w:rFonts w:ascii="Arial" w:hAnsi="Arial" w:cs="Arial"/>
      </w:rPr>
      <w:tab/>
    </w:r>
  </w:p>
  <w:p w:rsidR="002F27DA" w:rsidRPr="002F27DA" w:rsidRDefault="002F27DA" w:rsidP="002F27DA">
    <w:pPr>
      <w:tabs>
        <w:tab w:val="left" w:pos="14440"/>
      </w:tabs>
      <w:overflowPunct/>
      <w:autoSpaceDE/>
      <w:adjustRightInd/>
      <w:ind w:left="58"/>
      <w:jc w:val="lef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A9" w:rsidRDefault="000601A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1A9" w:rsidRDefault="000601A9">
      <w:r>
        <w:separator/>
      </w:r>
    </w:p>
  </w:footnote>
  <w:footnote w:type="continuationSeparator" w:id="0">
    <w:p w:rsidR="000601A9" w:rsidRDefault="000601A9">
      <w:r>
        <w:continuationSeparator/>
      </w:r>
    </w:p>
  </w:footnote>
  <w:footnote w:id="1">
    <w:p w:rsidR="00555331" w:rsidRPr="00E01A7F" w:rsidRDefault="00555331" w:rsidP="00A4246C">
      <w:pPr>
        <w:pStyle w:val="Funotentext"/>
        <w:rPr>
          <w:rFonts w:ascii="Arial" w:hAnsi="Arial" w:cs="Arial"/>
          <w:sz w:val="16"/>
        </w:rPr>
      </w:pPr>
      <w:r w:rsidRPr="00E01A7F">
        <w:rPr>
          <w:rStyle w:val="Funotenzeichen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soweit bekannt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A9" w:rsidRDefault="000601A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1668125783"/>
      <w:docPartObj>
        <w:docPartGallery w:val="Page Numbers (Top of Page)"/>
        <w:docPartUnique/>
      </w:docPartObj>
    </w:sdtPr>
    <w:sdtEndPr/>
    <w:sdtContent>
      <w:p w:rsidR="00C214BD" w:rsidRDefault="00C952EE">
        <w:pPr>
          <w:pStyle w:val="Kopfzeile"/>
          <w:jc w:val="right"/>
          <w:rPr>
            <w:sz w:val="16"/>
            <w:szCs w:val="16"/>
          </w:rPr>
        </w:pPr>
        <w:r w:rsidRPr="00C214BD">
          <w:rPr>
            <w:sz w:val="16"/>
            <w:szCs w:val="16"/>
          </w:rPr>
          <w:t xml:space="preserve">Seite </w:t>
        </w:r>
        <w:r w:rsidR="004F3F41" w:rsidRPr="00C214BD">
          <w:rPr>
            <w:sz w:val="16"/>
            <w:szCs w:val="16"/>
          </w:rPr>
          <w:fldChar w:fldCharType="begin"/>
        </w:r>
        <w:r w:rsidR="004F3F41" w:rsidRPr="00C214BD">
          <w:rPr>
            <w:sz w:val="16"/>
            <w:szCs w:val="16"/>
          </w:rPr>
          <w:instrText>PAGE   \* MERGEFORMAT</w:instrText>
        </w:r>
        <w:r w:rsidR="004F3F41" w:rsidRPr="00C214BD">
          <w:rPr>
            <w:sz w:val="16"/>
            <w:szCs w:val="16"/>
          </w:rPr>
          <w:fldChar w:fldCharType="separate"/>
        </w:r>
        <w:r w:rsidR="000601A9">
          <w:rPr>
            <w:noProof/>
            <w:sz w:val="16"/>
            <w:szCs w:val="16"/>
          </w:rPr>
          <w:t>1</w:t>
        </w:r>
        <w:r w:rsidR="004F3F41" w:rsidRPr="00C214BD">
          <w:rPr>
            <w:sz w:val="16"/>
            <w:szCs w:val="16"/>
          </w:rPr>
          <w:fldChar w:fldCharType="end"/>
        </w:r>
        <w:r w:rsidR="007E6C77">
          <w:rPr>
            <w:sz w:val="16"/>
            <w:szCs w:val="16"/>
          </w:rPr>
          <w:t xml:space="preserve"> / </w:t>
        </w:r>
        <w:r w:rsidR="007E6C77">
          <w:rPr>
            <w:sz w:val="16"/>
            <w:szCs w:val="16"/>
          </w:rPr>
          <w:fldChar w:fldCharType="begin"/>
        </w:r>
        <w:r w:rsidR="007E6C77">
          <w:rPr>
            <w:sz w:val="16"/>
            <w:szCs w:val="16"/>
          </w:rPr>
          <w:instrText xml:space="preserve"> NUMPAGES   \* MERGEFORMAT </w:instrText>
        </w:r>
        <w:r w:rsidR="007E6C77">
          <w:rPr>
            <w:sz w:val="16"/>
            <w:szCs w:val="16"/>
          </w:rPr>
          <w:fldChar w:fldCharType="separate"/>
        </w:r>
        <w:r w:rsidR="000601A9">
          <w:rPr>
            <w:noProof/>
            <w:sz w:val="16"/>
            <w:szCs w:val="16"/>
          </w:rPr>
          <w:t>1</w:t>
        </w:r>
        <w:r w:rsidR="007E6C77">
          <w:rPr>
            <w:sz w:val="16"/>
            <w:szCs w:val="16"/>
          </w:rPr>
          <w:fldChar w:fldCharType="end"/>
        </w:r>
      </w:p>
      <w:p w:rsidR="004F3F41" w:rsidRPr="00C214BD" w:rsidRDefault="00C214BD">
        <w:pPr>
          <w:pStyle w:val="Kopfzeile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t xml:space="preserve">Version </w:t>
        </w:r>
        <w:r>
          <w:rPr>
            <w:sz w:val="16"/>
            <w:szCs w:val="16"/>
          </w:rPr>
          <w:t>0</w:t>
        </w:r>
        <w:r w:rsidR="000601A9">
          <w:rPr>
            <w:sz w:val="16"/>
            <w:szCs w:val="16"/>
          </w:rPr>
          <w:t>9</w:t>
        </w:r>
        <w:bookmarkStart w:id="0" w:name="_GoBack"/>
        <w:bookmarkEnd w:id="0"/>
        <w:r>
          <w:rPr>
            <w:sz w:val="16"/>
            <w:szCs w:val="16"/>
          </w:rPr>
          <w:t>/2015</w:t>
        </w:r>
      </w:p>
    </w:sdtContent>
  </w:sdt>
  <w:p w:rsidR="007425AB" w:rsidRPr="00D45A2E" w:rsidRDefault="007425AB" w:rsidP="007425AB">
    <w:pPr>
      <w:pStyle w:val="Kopfzeile"/>
      <w:rPr>
        <w:rFonts w:ascii="Arial" w:hAnsi="Arial" w:cs="Arial"/>
      </w:rPr>
    </w:pPr>
    <w:r w:rsidRPr="00D45A2E">
      <w:rPr>
        <w:rFonts w:ascii="Arial" w:hAnsi="Arial" w:cs="Arial"/>
        <w:b/>
        <w:color w:val="FF0000"/>
        <w:sz w:val="28"/>
        <w:szCs w:val="28"/>
      </w:rPr>
      <w:t xml:space="preserve">Anlage </w:t>
    </w:r>
    <w:r>
      <w:rPr>
        <w:rFonts w:ascii="Arial" w:hAnsi="Arial" w:cs="Arial"/>
        <w:b/>
        <w:color w:val="FF0000"/>
        <w:sz w:val="28"/>
        <w:szCs w:val="28"/>
      </w:rPr>
      <w:t>V</w:t>
    </w:r>
    <w:r w:rsidRPr="00D45A2E">
      <w:rPr>
        <w:rFonts w:ascii="Arial" w:hAnsi="Arial" w:cs="Arial"/>
        <w:b/>
        <w:color w:val="FF0000"/>
        <w:sz w:val="28"/>
        <w:szCs w:val="28"/>
      </w:rPr>
      <w:t>-</w:t>
    </w:r>
    <w:r>
      <w:rPr>
        <w:rFonts w:ascii="Arial" w:hAnsi="Arial" w:cs="Arial"/>
        <w:b/>
        <w:color w:val="FF0000"/>
        <w:sz w:val="28"/>
        <w:szCs w:val="28"/>
      </w:rPr>
      <w:t xml:space="preserve">2 </w:t>
    </w:r>
    <w:r w:rsidRPr="000B6E92">
      <w:rPr>
        <w:rFonts w:ascii="Arial" w:hAnsi="Arial" w:cs="Arial"/>
        <w:b/>
        <w:bCs/>
      </w:rPr>
      <w:t xml:space="preserve">Liste </w:t>
    </w:r>
    <w:r>
      <w:rPr>
        <w:rFonts w:ascii="Arial" w:hAnsi="Arial" w:cs="Arial"/>
        <w:b/>
        <w:bCs/>
      </w:rPr>
      <w:t>aller</w:t>
    </w:r>
    <w:r w:rsidRPr="000B6E92">
      <w:rPr>
        <w:rFonts w:ascii="Arial" w:hAnsi="Arial" w:cs="Arial"/>
        <w:b/>
        <w:bCs/>
      </w:rPr>
      <w:t xml:space="preserve"> Lernmaterialien</w:t>
    </w:r>
  </w:p>
  <w:p w:rsidR="007869D8" w:rsidRPr="00D75F8E" w:rsidRDefault="007869D8" w:rsidP="00892835">
    <w:pPr>
      <w:pStyle w:val="Kopfzeile"/>
      <w:rPr>
        <w:rFonts w:ascii="Arial" w:hAnsi="Arial" w:cs="Arial"/>
        <w:color w:val="4F81BD" w:themeColor="accent1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A9" w:rsidRDefault="000601A9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634"/>
    <w:multiLevelType w:val="hybridMultilevel"/>
    <w:tmpl w:val="E36C3D2A"/>
    <w:lvl w:ilvl="0" w:tplc="5DC0FF1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F85A30"/>
    <w:multiLevelType w:val="hybridMultilevel"/>
    <w:tmpl w:val="032887A8"/>
    <w:lvl w:ilvl="0" w:tplc="DFC4F6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3FD3EB4"/>
    <w:multiLevelType w:val="hybridMultilevel"/>
    <w:tmpl w:val="44A4CA24"/>
    <w:lvl w:ilvl="0" w:tplc="7B2476B8">
      <w:start w:val="1"/>
      <w:numFmt w:val="bullet"/>
      <w:lvlText w:val="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96807FC"/>
    <w:multiLevelType w:val="hybridMultilevel"/>
    <w:tmpl w:val="F72E3D9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6F3E73"/>
    <w:multiLevelType w:val="hybridMultilevel"/>
    <w:tmpl w:val="E81E4292"/>
    <w:lvl w:ilvl="0" w:tplc="F05A5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600207"/>
    <w:multiLevelType w:val="hybridMultilevel"/>
    <w:tmpl w:val="DB4A5A6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C41CD3"/>
    <w:multiLevelType w:val="hybridMultilevel"/>
    <w:tmpl w:val="061A60B8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C7062"/>
    <w:multiLevelType w:val="hybridMultilevel"/>
    <w:tmpl w:val="67DCC91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2EB4962"/>
    <w:multiLevelType w:val="hybridMultilevel"/>
    <w:tmpl w:val="D1740E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D83D14"/>
    <w:multiLevelType w:val="hybridMultilevel"/>
    <w:tmpl w:val="EFAAF9C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76400B"/>
    <w:multiLevelType w:val="hybridMultilevel"/>
    <w:tmpl w:val="617A24BE"/>
    <w:lvl w:ilvl="0" w:tplc="749E3AFC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9E13A8"/>
    <w:multiLevelType w:val="hybridMultilevel"/>
    <w:tmpl w:val="617A24BE"/>
    <w:lvl w:ilvl="0" w:tplc="749E3AFC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754265"/>
    <w:multiLevelType w:val="hybridMultilevel"/>
    <w:tmpl w:val="38CE957E"/>
    <w:lvl w:ilvl="0" w:tplc="8566350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E377D53"/>
    <w:multiLevelType w:val="hybridMultilevel"/>
    <w:tmpl w:val="F3ACB2DA"/>
    <w:lvl w:ilvl="0" w:tplc="39B416AA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i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9F694E"/>
    <w:multiLevelType w:val="hybridMultilevel"/>
    <w:tmpl w:val="38CE957E"/>
    <w:lvl w:ilvl="0" w:tplc="8566350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A1706C"/>
    <w:multiLevelType w:val="hybridMultilevel"/>
    <w:tmpl w:val="3CC4A4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2C251C1"/>
    <w:multiLevelType w:val="hybridMultilevel"/>
    <w:tmpl w:val="4D820AA8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863EEF"/>
    <w:multiLevelType w:val="hybridMultilevel"/>
    <w:tmpl w:val="08AAAC40"/>
    <w:lvl w:ilvl="0" w:tplc="8CA28D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1101DAB"/>
    <w:multiLevelType w:val="hybridMultilevel"/>
    <w:tmpl w:val="E81E4292"/>
    <w:lvl w:ilvl="0" w:tplc="F05A5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807526E"/>
    <w:multiLevelType w:val="hybridMultilevel"/>
    <w:tmpl w:val="20C22266"/>
    <w:lvl w:ilvl="0" w:tplc="0407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3701E3"/>
    <w:multiLevelType w:val="hybridMultilevel"/>
    <w:tmpl w:val="BA283548"/>
    <w:lvl w:ilvl="0" w:tplc="9440DC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/>
        <w:color w:val="auto"/>
        <w:sz w:val="24"/>
        <w:szCs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8E1A20"/>
    <w:multiLevelType w:val="hybridMultilevel"/>
    <w:tmpl w:val="A0D69954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1E12A9"/>
    <w:multiLevelType w:val="hybridMultilevel"/>
    <w:tmpl w:val="31469262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0A1395"/>
    <w:multiLevelType w:val="hybridMultilevel"/>
    <w:tmpl w:val="E81E4292"/>
    <w:lvl w:ilvl="0" w:tplc="F05A569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D9E0C4B"/>
    <w:multiLevelType w:val="hybridMultilevel"/>
    <w:tmpl w:val="7152F28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64A496F"/>
    <w:multiLevelType w:val="hybridMultilevel"/>
    <w:tmpl w:val="DF02E07A"/>
    <w:lvl w:ilvl="0" w:tplc="7B2476B8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4C0470"/>
    <w:multiLevelType w:val="hybridMultilevel"/>
    <w:tmpl w:val="F1A02B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971863"/>
    <w:multiLevelType w:val="multilevel"/>
    <w:tmpl w:val="7EB43F46"/>
    <w:lvl w:ilvl="0">
      <w:start w:val="2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7"/>
  </w:num>
  <w:num w:numId="2">
    <w:abstractNumId w:val="23"/>
  </w:num>
  <w:num w:numId="3">
    <w:abstractNumId w:val="20"/>
  </w:num>
  <w:num w:numId="4">
    <w:abstractNumId w:val="3"/>
  </w:num>
  <w:num w:numId="5">
    <w:abstractNumId w:val="5"/>
  </w:num>
  <w:num w:numId="6">
    <w:abstractNumId w:val="19"/>
  </w:num>
  <w:num w:numId="7">
    <w:abstractNumId w:val="0"/>
  </w:num>
  <w:num w:numId="8">
    <w:abstractNumId w:val="14"/>
  </w:num>
  <w:num w:numId="9">
    <w:abstractNumId w:val="17"/>
  </w:num>
  <w:num w:numId="10">
    <w:abstractNumId w:val="9"/>
  </w:num>
  <w:num w:numId="11">
    <w:abstractNumId w:val="1"/>
  </w:num>
  <w:num w:numId="12">
    <w:abstractNumId w:val="24"/>
  </w:num>
  <w:num w:numId="13">
    <w:abstractNumId w:val="15"/>
  </w:num>
  <w:num w:numId="14">
    <w:abstractNumId w:val="2"/>
  </w:num>
  <w:num w:numId="15">
    <w:abstractNumId w:val="7"/>
  </w:num>
  <w:num w:numId="16">
    <w:abstractNumId w:val="21"/>
  </w:num>
  <w:num w:numId="17">
    <w:abstractNumId w:val="22"/>
  </w:num>
  <w:num w:numId="18">
    <w:abstractNumId w:val="12"/>
  </w:num>
  <w:num w:numId="19">
    <w:abstractNumId w:val="6"/>
  </w:num>
  <w:num w:numId="20">
    <w:abstractNumId w:val="25"/>
  </w:num>
  <w:num w:numId="21">
    <w:abstractNumId w:val="16"/>
  </w:num>
  <w:num w:numId="22">
    <w:abstractNumId w:val="11"/>
  </w:num>
  <w:num w:numId="23">
    <w:abstractNumId w:val="4"/>
  </w:num>
  <w:num w:numId="24">
    <w:abstractNumId w:val="13"/>
  </w:num>
  <w:num w:numId="25">
    <w:abstractNumId w:val="18"/>
  </w:num>
  <w:num w:numId="26">
    <w:abstractNumId w:val="26"/>
  </w:num>
  <w:num w:numId="27">
    <w:abstractNumId w:val="10"/>
  </w:num>
  <w:num w:numId="28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C785704E-AB50-4BC4-BD79-0DFD16E69017}"/>
    <w:docVar w:name="dgnword-eventsink" w:val="311166168"/>
  </w:docVars>
  <w:rsids>
    <w:rsidRoot w:val="000601A9"/>
    <w:rsid w:val="00004B38"/>
    <w:rsid w:val="000214B5"/>
    <w:rsid w:val="00021BA1"/>
    <w:rsid w:val="00022BFF"/>
    <w:rsid w:val="00034906"/>
    <w:rsid w:val="0003512D"/>
    <w:rsid w:val="00037E14"/>
    <w:rsid w:val="00050AD9"/>
    <w:rsid w:val="000601A9"/>
    <w:rsid w:val="00060589"/>
    <w:rsid w:val="00063A85"/>
    <w:rsid w:val="0007388A"/>
    <w:rsid w:val="000767F1"/>
    <w:rsid w:val="00085442"/>
    <w:rsid w:val="0009015A"/>
    <w:rsid w:val="00094BC6"/>
    <w:rsid w:val="000A103A"/>
    <w:rsid w:val="000A61F6"/>
    <w:rsid w:val="000B3461"/>
    <w:rsid w:val="000B7D0C"/>
    <w:rsid w:val="000C3810"/>
    <w:rsid w:val="000C673D"/>
    <w:rsid w:val="000D57D4"/>
    <w:rsid w:val="000E17B7"/>
    <w:rsid w:val="000E5220"/>
    <w:rsid w:val="000E6CC7"/>
    <w:rsid w:val="000E6F17"/>
    <w:rsid w:val="000E7ED0"/>
    <w:rsid w:val="000F61D3"/>
    <w:rsid w:val="001111A5"/>
    <w:rsid w:val="00123195"/>
    <w:rsid w:val="00134A0A"/>
    <w:rsid w:val="00144367"/>
    <w:rsid w:val="00152E26"/>
    <w:rsid w:val="00160712"/>
    <w:rsid w:val="001641D8"/>
    <w:rsid w:val="001667DC"/>
    <w:rsid w:val="001723A2"/>
    <w:rsid w:val="00187334"/>
    <w:rsid w:val="00187AA9"/>
    <w:rsid w:val="001C1F5F"/>
    <w:rsid w:val="001C3CD5"/>
    <w:rsid w:val="001C4E55"/>
    <w:rsid w:val="001D14C8"/>
    <w:rsid w:val="001D5A04"/>
    <w:rsid w:val="001E40BC"/>
    <w:rsid w:val="002018D7"/>
    <w:rsid w:val="00204FAD"/>
    <w:rsid w:val="00204FD9"/>
    <w:rsid w:val="00232052"/>
    <w:rsid w:val="00237180"/>
    <w:rsid w:val="00243E28"/>
    <w:rsid w:val="0024496D"/>
    <w:rsid w:val="002541AA"/>
    <w:rsid w:val="00260FEB"/>
    <w:rsid w:val="002753F7"/>
    <w:rsid w:val="002765A6"/>
    <w:rsid w:val="002778CC"/>
    <w:rsid w:val="0028166B"/>
    <w:rsid w:val="00296834"/>
    <w:rsid w:val="002A1F97"/>
    <w:rsid w:val="002A47EA"/>
    <w:rsid w:val="002A7E35"/>
    <w:rsid w:val="002B7F21"/>
    <w:rsid w:val="002C000E"/>
    <w:rsid w:val="002C2B6D"/>
    <w:rsid w:val="002D3FB9"/>
    <w:rsid w:val="002E005B"/>
    <w:rsid w:val="002E5377"/>
    <w:rsid w:val="002F27DA"/>
    <w:rsid w:val="00303B85"/>
    <w:rsid w:val="003070BE"/>
    <w:rsid w:val="00316378"/>
    <w:rsid w:val="00323926"/>
    <w:rsid w:val="00326AFC"/>
    <w:rsid w:val="0032771F"/>
    <w:rsid w:val="00361F22"/>
    <w:rsid w:val="0036463D"/>
    <w:rsid w:val="003678F8"/>
    <w:rsid w:val="0037314A"/>
    <w:rsid w:val="0037629E"/>
    <w:rsid w:val="003801FE"/>
    <w:rsid w:val="003A6EE8"/>
    <w:rsid w:val="003A6F98"/>
    <w:rsid w:val="003A752D"/>
    <w:rsid w:val="003B20BF"/>
    <w:rsid w:val="003B7756"/>
    <w:rsid w:val="003C18B1"/>
    <w:rsid w:val="003C58F2"/>
    <w:rsid w:val="003C6C93"/>
    <w:rsid w:val="003D2C55"/>
    <w:rsid w:val="003D4E93"/>
    <w:rsid w:val="003D5A33"/>
    <w:rsid w:val="003E4E66"/>
    <w:rsid w:val="003E5D95"/>
    <w:rsid w:val="003F1D96"/>
    <w:rsid w:val="003F6EB3"/>
    <w:rsid w:val="004000EF"/>
    <w:rsid w:val="00400CE6"/>
    <w:rsid w:val="00401757"/>
    <w:rsid w:val="00407549"/>
    <w:rsid w:val="00420809"/>
    <w:rsid w:val="00437A53"/>
    <w:rsid w:val="00445EF4"/>
    <w:rsid w:val="0044661E"/>
    <w:rsid w:val="00456FC9"/>
    <w:rsid w:val="00462DBD"/>
    <w:rsid w:val="00467875"/>
    <w:rsid w:val="00471BF9"/>
    <w:rsid w:val="00475647"/>
    <w:rsid w:val="00476CEB"/>
    <w:rsid w:val="004805B5"/>
    <w:rsid w:val="004823BD"/>
    <w:rsid w:val="00482A65"/>
    <w:rsid w:val="004831E9"/>
    <w:rsid w:val="00484188"/>
    <w:rsid w:val="00492737"/>
    <w:rsid w:val="00492F75"/>
    <w:rsid w:val="00492FBE"/>
    <w:rsid w:val="00493E6D"/>
    <w:rsid w:val="004941E5"/>
    <w:rsid w:val="00494EAB"/>
    <w:rsid w:val="004B2D4F"/>
    <w:rsid w:val="004C2131"/>
    <w:rsid w:val="004C2FA0"/>
    <w:rsid w:val="004C490B"/>
    <w:rsid w:val="004D12A6"/>
    <w:rsid w:val="004D3B76"/>
    <w:rsid w:val="004D40FF"/>
    <w:rsid w:val="004D6652"/>
    <w:rsid w:val="004D69E8"/>
    <w:rsid w:val="004E1298"/>
    <w:rsid w:val="004E6CC4"/>
    <w:rsid w:val="004F3F41"/>
    <w:rsid w:val="004F6414"/>
    <w:rsid w:val="00507209"/>
    <w:rsid w:val="00516363"/>
    <w:rsid w:val="0052118C"/>
    <w:rsid w:val="0052339A"/>
    <w:rsid w:val="00530ACE"/>
    <w:rsid w:val="00541950"/>
    <w:rsid w:val="00544DC3"/>
    <w:rsid w:val="00546316"/>
    <w:rsid w:val="00555331"/>
    <w:rsid w:val="00580573"/>
    <w:rsid w:val="0058279D"/>
    <w:rsid w:val="00584E60"/>
    <w:rsid w:val="005A0B60"/>
    <w:rsid w:val="005A47E0"/>
    <w:rsid w:val="005C24AC"/>
    <w:rsid w:val="005E30C6"/>
    <w:rsid w:val="005E4BE2"/>
    <w:rsid w:val="005F55A5"/>
    <w:rsid w:val="005F5EB3"/>
    <w:rsid w:val="00600A50"/>
    <w:rsid w:val="006130D8"/>
    <w:rsid w:val="0062583C"/>
    <w:rsid w:val="006267F7"/>
    <w:rsid w:val="00630E1A"/>
    <w:rsid w:val="00635BC6"/>
    <w:rsid w:val="0064403D"/>
    <w:rsid w:val="00655EF8"/>
    <w:rsid w:val="00660226"/>
    <w:rsid w:val="00665663"/>
    <w:rsid w:val="00677F6F"/>
    <w:rsid w:val="00680A5D"/>
    <w:rsid w:val="00687F9C"/>
    <w:rsid w:val="00697E89"/>
    <w:rsid w:val="006A1945"/>
    <w:rsid w:val="006A6518"/>
    <w:rsid w:val="006B0332"/>
    <w:rsid w:val="006B19CD"/>
    <w:rsid w:val="006B5E5A"/>
    <w:rsid w:val="006C0FE5"/>
    <w:rsid w:val="006C1C91"/>
    <w:rsid w:val="006D23B5"/>
    <w:rsid w:val="006E78D4"/>
    <w:rsid w:val="006F0E20"/>
    <w:rsid w:val="006F21D5"/>
    <w:rsid w:val="006F4F42"/>
    <w:rsid w:val="006F60E9"/>
    <w:rsid w:val="007007FC"/>
    <w:rsid w:val="00700D7E"/>
    <w:rsid w:val="00701359"/>
    <w:rsid w:val="00702865"/>
    <w:rsid w:val="0070436C"/>
    <w:rsid w:val="00711666"/>
    <w:rsid w:val="0072023D"/>
    <w:rsid w:val="00737AC1"/>
    <w:rsid w:val="00741987"/>
    <w:rsid w:val="007425AB"/>
    <w:rsid w:val="007428E5"/>
    <w:rsid w:val="0074615E"/>
    <w:rsid w:val="00757E9A"/>
    <w:rsid w:val="007651D2"/>
    <w:rsid w:val="00767728"/>
    <w:rsid w:val="007703CF"/>
    <w:rsid w:val="00773F1C"/>
    <w:rsid w:val="007869D8"/>
    <w:rsid w:val="00795E2D"/>
    <w:rsid w:val="007A7468"/>
    <w:rsid w:val="007B19F6"/>
    <w:rsid w:val="007B23F9"/>
    <w:rsid w:val="007B3B97"/>
    <w:rsid w:val="007B614E"/>
    <w:rsid w:val="007C052E"/>
    <w:rsid w:val="007C67A0"/>
    <w:rsid w:val="007D1D56"/>
    <w:rsid w:val="007D256A"/>
    <w:rsid w:val="007E6C77"/>
    <w:rsid w:val="007F6561"/>
    <w:rsid w:val="007F6D28"/>
    <w:rsid w:val="007F73D4"/>
    <w:rsid w:val="00806E24"/>
    <w:rsid w:val="00807CCE"/>
    <w:rsid w:val="00823E38"/>
    <w:rsid w:val="008405D0"/>
    <w:rsid w:val="00840FFA"/>
    <w:rsid w:val="00841653"/>
    <w:rsid w:val="0086185C"/>
    <w:rsid w:val="0086260B"/>
    <w:rsid w:val="0086692C"/>
    <w:rsid w:val="008700DB"/>
    <w:rsid w:val="00875D9F"/>
    <w:rsid w:val="008827C1"/>
    <w:rsid w:val="00884D00"/>
    <w:rsid w:val="0089005A"/>
    <w:rsid w:val="008913DF"/>
    <w:rsid w:val="00892835"/>
    <w:rsid w:val="008B6492"/>
    <w:rsid w:val="008D7418"/>
    <w:rsid w:val="008D7E97"/>
    <w:rsid w:val="008F0587"/>
    <w:rsid w:val="008F77BA"/>
    <w:rsid w:val="009070F7"/>
    <w:rsid w:val="0091104D"/>
    <w:rsid w:val="00917CFF"/>
    <w:rsid w:val="009363E0"/>
    <w:rsid w:val="00952E1F"/>
    <w:rsid w:val="00961242"/>
    <w:rsid w:val="00967650"/>
    <w:rsid w:val="0097086D"/>
    <w:rsid w:val="009714B4"/>
    <w:rsid w:val="0098049F"/>
    <w:rsid w:val="0098550D"/>
    <w:rsid w:val="00991612"/>
    <w:rsid w:val="009921ED"/>
    <w:rsid w:val="0099369A"/>
    <w:rsid w:val="009973FA"/>
    <w:rsid w:val="009A1415"/>
    <w:rsid w:val="009A4BEE"/>
    <w:rsid w:val="009B69FA"/>
    <w:rsid w:val="009C27B9"/>
    <w:rsid w:val="009C2CD3"/>
    <w:rsid w:val="009E395D"/>
    <w:rsid w:val="009F04D8"/>
    <w:rsid w:val="009F40B6"/>
    <w:rsid w:val="00A03F7E"/>
    <w:rsid w:val="00A14E37"/>
    <w:rsid w:val="00A17F8E"/>
    <w:rsid w:val="00A20F86"/>
    <w:rsid w:val="00A221C7"/>
    <w:rsid w:val="00A31381"/>
    <w:rsid w:val="00A31656"/>
    <w:rsid w:val="00A341B2"/>
    <w:rsid w:val="00A4246C"/>
    <w:rsid w:val="00A50433"/>
    <w:rsid w:val="00A829BF"/>
    <w:rsid w:val="00A94416"/>
    <w:rsid w:val="00A969E7"/>
    <w:rsid w:val="00AA17C5"/>
    <w:rsid w:val="00AA7CB1"/>
    <w:rsid w:val="00AB694F"/>
    <w:rsid w:val="00AC20B0"/>
    <w:rsid w:val="00AC6909"/>
    <w:rsid w:val="00AD4608"/>
    <w:rsid w:val="00AE3D4B"/>
    <w:rsid w:val="00AF4C84"/>
    <w:rsid w:val="00B05638"/>
    <w:rsid w:val="00B07B91"/>
    <w:rsid w:val="00B12EE2"/>
    <w:rsid w:val="00B13425"/>
    <w:rsid w:val="00B16009"/>
    <w:rsid w:val="00B20DF2"/>
    <w:rsid w:val="00B25437"/>
    <w:rsid w:val="00B355F7"/>
    <w:rsid w:val="00B36EC3"/>
    <w:rsid w:val="00B43D74"/>
    <w:rsid w:val="00B46D15"/>
    <w:rsid w:val="00B53D72"/>
    <w:rsid w:val="00B57A1B"/>
    <w:rsid w:val="00B631F1"/>
    <w:rsid w:val="00B67BD4"/>
    <w:rsid w:val="00B739CB"/>
    <w:rsid w:val="00B769D9"/>
    <w:rsid w:val="00B82439"/>
    <w:rsid w:val="00B82CD3"/>
    <w:rsid w:val="00B93267"/>
    <w:rsid w:val="00BA1418"/>
    <w:rsid w:val="00BA16A7"/>
    <w:rsid w:val="00BA2B19"/>
    <w:rsid w:val="00BA5EB2"/>
    <w:rsid w:val="00BB76E8"/>
    <w:rsid w:val="00BC792D"/>
    <w:rsid w:val="00BE57EC"/>
    <w:rsid w:val="00BE7BF9"/>
    <w:rsid w:val="00BF3080"/>
    <w:rsid w:val="00BF63AD"/>
    <w:rsid w:val="00C041C2"/>
    <w:rsid w:val="00C06C4F"/>
    <w:rsid w:val="00C10C02"/>
    <w:rsid w:val="00C16617"/>
    <w:rsid w:val="00C214BD"/>
    <w:rsid w:val="00C218C0"/>
    <w:rsid w:val="00C25D53"/>
    <w:rsid w:val="00C32222"/>
    <w:rsid w:val="00C374E0"/>
    <w:rsid w:val="00C46684"/>
    <w:rsid w:val="00C474FC"/>
    <w:rsid w:val="00C4763B"/>
    <w:rsid w:val="00C51028"/>
    <w:rsid w:val="00C51380"/>
    <w:rsid w:val="00C51E69"/>
    <w:rsid w:val="00C51EF9"/>
    <w:rsid w:val="00C52F2A"/>
    <w:rsid w:val="00C53363"/>
    <w:rsid w:val="00C567F7"/>
    <w:rsid w:val="00C60619"/>
    <w:rsid w:val="00C62D6A"/>
    <w:rsid w:val="00C65838"/>
    <w:rsid w:val="00C65ABB"/>
    <w:rsid w:val="00C67BE4"/>
    <w:rsid w:val="00C80061"/>
    <w:rsid w:val="00C804B8"/>
    <w:rsid w:val="00C81C5A"/>
    <w:rsid w:val="00C861DD"/>
    <w:rsid w:val="00C952EE"/>
    <w:rsid w:val="00C963EC"/>
    <w:rsid w:val="00CA3D2B"/>
    <w:rsid w:val="00CB14DE"/>
    <w:rsid w:val="00CB18D6"/>
    <w:rsid w:val="00CB6B11"/>
    <w:rsid w:val="00CB7780"/>
    <w:rsid w:val="00CC3C03"/>
    <w:rsid w:val="00CC4F3F"/>
    <w:rsid w:val="00CC7513"/>
    <w:rsid w:val="00CD11CB"/>
    <w:rsid w:val="00CD4EB4"/>
    <w:rsid w:val="00CF6177"/>
    <w:rsid w:val="00CF6C1C"/>
    <w:rsid w:val="00D042B2"/>
    <w:rsid w:val="00D136DD"/>
    <w:rsid w:val="00D15DF2"/>
    <w:rsid w:val="00D236CA"/>
    <w:rsid w:val="00D26836"/>
    <w:rsid w:val="00D26BFD"/>
    <w:rsid w:val="00D277CC"/>
    <w:rsid w:val="00D420DC"/>
    <w:rsid w:val="00D457D4"/>
    <w:rsid w:val="00D5171C"/>
    <w:rsid w:val="00D535FF"/>
    <w:rsid w:val="00D60D8D"/>
    <w:rsid w:val="00D62802"/>
    <w:rsid w:val="00D64EF6"/>
    <w:rsid w:val="00D71251"/>
    <w:rsid w:val="00D75F8E"/>
    <w:rsid w:val="00D76132"/>
    <w:rsid w:val="00D77687"/>
    <w:rsid w:val="00D81FE7"/>
    <w:rsid w:val="00D82145"/>
    <w:rsid w:val="00D83C88"/>
    <w:rsid w:val="00D8564F"/>
    <w:rsid w:val="00D878EB"/>
    <w:rsid w:val="00D93273"/>
    <w:rsid w:val="00DA0682"/>
    <w:rsid w:val="00DA7185"/>
    <w:rsid w:val="00DB08E6"/>
    <w:rsid w:val="00DB1EB9"/>
    <w:rsid w:val="00DB70A1"/>
    <w:rsid w:val="00DC389B"/>
    <w:rsid w:val="00DC495F"/>
    <w:rsid w:val="00DD4263"/>
    <w:rsid w:val="00DF13A9"/>
    <w:rsid w:val="00DF340C"/>
    <w:rsid w:val="00E01A7F"/>
    <w:rsid w:val="00E04306"/>
    <w:rsid w:val="00E13047"/>
    <w:rsid w:val="00E3004E"/>
    <w:rsid w:val="00E30A63"/>
    <w:rsid w:val="00E33E54"/>
    <w:rsid w:val="00E34C65"/>
    <w:rsid w:val="00E376DD"/>
    <w:rsid w:val="00E41D88"/>
    <w:rsid w:val="00E43FB5"/>
    <w:rsid w:val="00E50CEE"/>
    <w:rsid w:val="00E51525"/>
    <w:rsid w:val="00E54164"/>
    <w:rsid w:val="00E55208"/>
    <w:rsid w:val="00E56D4F"/>
    <w:rsid w:val="00E623A0"/>
    <w:rsid w:val="00E67105"/>
    <w:rsid w:val="00E76887"/>
    <w:rsid w:val="00E905CC"/>
    <w:rsid w:val="00EB195A"/>
    <w:rsid w:val="00EC0559"/>
    <w:rsid w:val="00EE6DC4"/>
    <w:rsid w:val="00F00EBB"/>
    <w:rsid w:val="00F048C4"/>
    <w:rsid w:val="00F11B4D"/>
    <w:rsid w:val="00F13CBA"/>
    <w:rsid w:val="00F205B5"/>
    <w:rsid w:val="00F227DE"/>
    <w:rsid w:val="00F2508B"/>
    <w:rsid w:val="00F30957"/>
    <w:rsid w:val="00F3750F"/>
    <w:rsid w:val="00F3755E"/>
    <w:rsid w:val="00F41D2B"/>
    <w:rsid w:val="00F60600"/>
    <w:rsid w:val="00F62966"/>
    <w:rsid w:val="00F64136"/>
    <w:rsid w:val="00F81F21"/>
    <w:rsid w:val="00F83D5D"/>
    <w:rsid w:val="00F8627E"/>
    <w:rsid w:val="00F86760"/>
    <w:rsid w:val="00F93168"/>
    <w:rsid w:val="00F94EDC"/>
    <w:rsid w:val="00F9770E"/>
    <w:rsid w:val="00FA092A"/>
    <w:rsid w:val="00FA256A"/>
    <w:rsid w:val="00FA654C"/>
    <w:rsid w:val="00FA6C6E"/>
    <w:rsid w:val="00FB0573"/>
    <w:rsid w:val="00FB6B0F"/>
    <w:rsid w:val="00FC4705"/>
    <w:rsid w:val="00FC7438"/>
    <w:rsid w:val="00FC76E2"/>
    <w:rsid w:val="00FD51C4"/>
    <w:rsid w:val="00FD636B"/>
    <w:rsid w:val="00FE04D4"/>
    <w:rsid w:val="00FE2785"/>
    <w:rsid w:val="00FE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6260B"/>
    <w:pPr>
      <w:overflowPunct w:val="0"/>
      <w:autoSpaceDE w:val="0"/>
      <w:autoSpaceDN w:val="0"/>
      <w:adjustRightInd w:val="0"/>
      <w:jc w:val="both"/>
      <w:textAlignment w:val="baseline"/>
    </w:pPr>
    <w:rPr>
      <w:rFonts w:ascii="Univers (WN)" w:hAnsi="Univers (WN)" w:cs="Univers (WN)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tabs>
        <w:tab w:val="center" w:pos="4536"/>
        <w:tab w:val="right" w:pos="9072"/>
      </w:tabs>
      <w:spacing w:before="60" w:after="60"/>
      <w:jc w:val="left"/>
      <w:outlineLvl w:val="0"/>
    </w:pPr>
    <w:rPr>
      <w:b/>
      <w:bCs/>
      <w:sz w:val="18"/>
      <w:szCs w:val="18"/>
    </w:rPr>
  </w:style>
  <w:style w:type="paragraph" w:styleId="berschrift2">
    <w:name w:val="heading 2"/>
    <w:basedOn w:val="Standard"/>
    <w:next w:val="Standard"/>
    <w:link w:val="berschrift2Zchn"/>
    <w:uiPriority w:val="9"/>
    <w:qFormat/>
    <w:pPr>
      <w:keepNext/>
      <w:overflowPunct/>
      <w:autoSpaceDE/>
      <w:autoSpaceDN/>
      <w:adjustRightInd/>
      <w:jc w:val="left"/>
      <w:textAlignment w:val="auto"/>
      <w:outlineLvl w:val="1"/>
    </w:pPr>
    <w:rPr>
      <w:rFonts w:ascii="Arial" w:hAnsi="Arial" w:cs="Arial"/>
      <w:i/>
      <w:iCs/>
      <w:sz w:val="22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AB69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  <w:jc w:val="left"/>
    </w:pPr>
    <w:rPr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rPr>
      <w:rFonts w:ascii="Univers (WN)" w:hAnsi="Univers (WN)" w:cs="Univers (WN)"/>
    </w:rPr>
  </w:style>
  <w:style w:type="character" w:styleId="Seitenzahl">
    <w:name w:val="page number"/>
    <w:basedOn w:val="Absatz-Standardschriftart"/>
    <w:uiPriority w:val="99"/>
    <w:rPr>
      <w:rFonts w:cs="Times New Roman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jc w:val="left"/>
    </w:pPr>
    <w:rPr>
      <w:sz w:val="24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rPr>
      <w:rFonts w:ascii="Univers (WN)" w:hAnsi="Univers (WN)" w:cs="Univers (WN)"/>
    </w:rPr>
  </w:style>
  <w:style w:type="paragraph" w:customStyle="1" w:styleId="ZFUINFO2">
    <w:name w:val="ZFU_INFO2"/>
    <w:basedOn w:val="Standard"/>
    <w:rPr>
      <w:rFonts w:ascii="Arial" w:hAnsi="Arial" w:cs="Arial"/>
      <w:b/>
      <w:bCs/>
    </w:rPr>
  </w:style>
  <w:style w:type="paragraph" w:customStyle="1" w:styleId="ZFUINFO1">
    <w:name w:val="ZFU_INFO1"/>
    <w:basedOn w:val="ZFUINFO2"/>
    <w:pPr>
      <w:spacing w:after="120"/>
    </w:pPr>
  </w:style>
  <w:style w:type="paragraph" w:customStyle="1" w:styleId="ZFUINFO3">
    <w:name w:val="ZFU_INFO3"/>
    <w:basedOn w:val="Standard"/>
    <w:pPr>
      <w:spacing w:before="120" w:after="120"/>
      <w:ind w:left="851" w:hanging="851"/>
    </w:pPr>
    <w:rPr>
      <w:rFonts w:ascii="Arial" w:hAnsi="Arial" w:cs="Arial"/>
    </w:rPr>
  </w:style>
  <w:style w:type="paragraph" w:customStyle="1" w:styleId="ZFUI">
    <w:name w:val="ZFUI"/>
    <w:basedOn w:val="Standard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customStyle="1" w:styleId="ZFUBlock">
    <w:name w:val="ZFU_Block"/>
    <w:basedOn w:val="Standard"/>
    <w:pPr>
      <w:framePr w:w="8858" w:h="2211" w:hSpace="142" w:wrap="auto" w:vAnchor="text" w:hAnchor="page" w:x="2127" w:y="77"/>
    </w:pPr>
    <w:rPr>
      <w:rFonts w:ascii="Arial" w:hAnsi="Arial" w:cs="Arial"/>
    </w:rPr>
  </w:style>
  <w:style w:type="paragraph" w:styleId="Textkrper-Einzug3">
    <w:name w:val="Body Text Indent 3"/>
    <w:basedOn w:val="Standard"/>
    <w:link w:val="Textkrper-Einzug3Zchn"/>
    <w:uiPriority w:val="99"/>
    <w:pPr>
      <w:tabs>
        <w:tab w:val="left" w:pos="900"/>
      </w:tabs>
      <w:overflowPunct/>
      <w:autoSpaceDE/>
      <w:autoSpaceDN/>
      <w:adjustRightInd/>
      <w:ind w:left="900" w:hanging="540"/>
      <w:jc w:val="left"/>
      <w:textAlignment w:val="auto"/>
    </w:pPr>
    <w:rPr>
      <w:sz w:val="24"/>
      <w:szCs w:val="24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Pr>
      <w:rFonts w:ascii="Univers (WN)" w:hAnsi="Univers (WN)" w:cs="Univers (WN)"/>
      <w:sz w:val="16"/>
      <w:szCs w:val="16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Pr>
      <w:rFonts w:ascii="Univers (WN)" w:hAnsi="Univers (WN)" w:cs="Univers (WN)"/>
    </w:rPr>
  </w:style>
  <w:style w:type="paragraph" w:styleId="Textkrper-Einzug2">
    <w:name w:val="Body Text Indent 2"/>
    <w:basedOn w:val="Standard"/>
    <w:link w:val="Textkrper-Einzug2Zchn"/>
    <w:uiPriority w:val="9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Pr>
      <w:rFonts w:ascii="Univers (WN)" w:hAnsi="Univers (WN)" w:cs="Univers (WN)"/>
    </w:rPr>
  </w:style>
  <w:style w:type="paragraph" w:styleId="Sprechblasentext">
    <w:name w:val="Balloon Text"/>
    <w:basedOn w:val="Standard"/>
    <w:link w:val="SprechblasentextZchn"/>
    <w:uiPriority w:val="99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uiPriority w:val="99"/>
    <w:semiHidden/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Univers (WN)" w:hAnsi="Univers (WN)" w:cs="Univers (WN)"/>
    </w:rPr>
  </w:style>
  <w:style w:type="character" w:styleId="Funotenzeichen">
    <w:name w:val="footnote reference"/>
    <w:basedOn w:val="Absatz-Standardschriftart"/>
    <w:uiPriority w:val="99"/>
    <w:semiHidden/>
    <w:rPr>
      <w:rFonts w:cs="Times New Roman"/>
      <w:vertAlign w:val="superscript"/>
    </w:rPr>
  </w:style>
  <w:style w:type="paragraph" w:styleId="Textkrper">
    <w:name w:val="Body Text"/>
    <w:basedOn w:val="Standard"/>
    <w:link w:val="TextkrperZchn"/>
    <w:uiPriority w:val="99"/>
    <w:pPr>
      <w:spacing w:before="60" w:after="60"/>
      <w:jc w:val="left"/>
    </w:pPr>
    <w:rPr>
      <w:rFonts w:ascii="Arial" w:hAnsi="Arial" w:cs="Arial"/>
      <w:sz w:val="18"/>
      <w:szCs w:val="18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rFonts w:ascii="Univers (WN)" w:hAnsi="Univers (WN)" w:cs="Univers (WN)"/>
    </w:rPr>
  </w:style>
  <w:style w:type="table" w:customStyle="1" w:styleId="Tabellengitternetz">
    <w:name w:val="Tabellengitternetz"/>
    <w:basedOn w:val="NormaleTabelle"/>
    <w:rsid w:val="00AB694F"/>
    <w:pPr>
      <w:overflowPunct w:val="0"/>
      <w:autoSpaceDE w:val="0"/>
      <w:autoSpaceDN w:val="0"/>
      <w:adjustRightInd w:val="0"/>
      <w:jc w:val="both"/>
      <w:textAlignment w:val="baseline"/>
    </w:pPr>
    <w:rPr>
      <w:rFonts w:ascii="Univers (WN)" w:hAnsi="Univers (WN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trTeil">
    <w:name w:val="AntrTeil"/>
    <w:basedOn w:val="Standard"/>
    <w:rsid w:val="00BA16A7"/>
    <w:pPr>
      <w:overflowPunct/>
      <w:autoSpaceDE/>
      <w:autoSpaceDN/>
      <w:adjustRightInd/>
      <w:jc w:val="left"/>
      <w:textAlignment w:val="auto"/>
    </w:pPr>
    <w:rPr>
      <w:rFonts w:ascii="Arial" w:hAnsi="Arial" w:cs="Times New Roman"/>
    </w:rPr>
  </w:style>
  <w:style w:type="paragraph" w:styleId="Endnotentext">
    <w:name w:val="endnote text"/>
    <w:basedOn w:val="Standard"/>
    <w:link w:val="EndnotentextZchn"/>
    <w:uiPriority w:val="99"/>
    <w:semiHidden/>
    <w:rsid w:val="00050AD9"/>
    <w:pPr>
      <w:overflowPunct/>
      <w:autoSpaceDE/>
      <w:autoSpaceDN/>
      <w:adjustRightInd/>
      <w:jc w:val="left"/>
      <w:textAlignment w:val="auto"/>
    </w:pPr>
    <w:rPr>
      <w:rFonts w:ascii="Arial" w:hAnsi="Arial" w:cs="Arial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ascii="Univers (WN)" w:hAnsi="Univers (WN)" w:cs="Univers (WN)"/>
    </w:rPr>
  </w:style>
  <w:style w:type="character" w:styleId="Endnotenzeichen">
    <w:name w:val="endnote reference"/>
    <w:basedOn w:val="Absatz-Standardschriftart"/>
    <w:uiPriority w:val="99"/>
    <w:semiHidden/>
    <w:rsid w:val="00050AD9"/>
    <w:rPr>
      <w:rFonts w:cs="Times New Roman"/>
      <w:vertAlign w:val="superscript"/>
    </w:rPr>
  </w:style>
  <w:style w:type="table" w:styleId="Tabellenraster">
    <w:name w:val="Table Grid"/>
    <w:basedOn w:val="NormaleTabelle"/>
    <w:uiPriority w:val="59"/>
    <w:rsid w:val="00237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6071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361F2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6260B"/>
    <w:pPr>
      <w:overflowPunct w:val="0"/>
      <w:autoSpaceDE w:val="0"/>
      <w:autoSpaceDN w:val="0"/>
      <w:adjustRightInd w:val="0"/>
      <w:jc w:val="both"/>
      <w:textAlignment w:val="baseline"/>
    </w:pPr>
    <w:rPr>
      <w:rFonts w:ascii="Univers (WN)" w:hAnsi="Univers (WN)" w:cs="Univers (WN)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tabs>
        <w:tab w:val="center" w:pos="4536"/>
        <w:tab w:val="right" w:pos="9072"/>
      </w:tabs>
      <w:spacing w:before="60" w:after="60"/>
      <w:jc w:val="left"/>
      <w:outlineLvl w:val="0"/>
    </w:pPr>
    <w:rPr>
      <w:b/>
      <w:bCs/>
      <w:sz w:val="18"/>
      <w:szCs w:val="18"/>
    </w:rPr>
  </w:style>
  <w:style w:type="paragraph" w:styleId="berschrift2">
    <w:name w:val="heading 2"/>
    <w:basedOn w:val="Standard"/>
    <w:next w:val="Standard"/>
    <w:link w:val="berschrift2Zchn"/>
    <w:uiPriority w:val="9"/>
    <w:qFormat/>
    <w:pPr>
      <w:keepNext/>
      <w:overflowPunct/>
      <w:autoSpaceDE/>
      <w:autoSpaceDN/>
      <w:adjustRightInd/>
      <w:jc w:val="left"/>
      <w:textAlignment w:val="auto"/>
      <w:outlineLvl w:val="1"/>
    </w:pPr>
    <w:rPr>
      <w:rFonts w:ascii="Arial" w:hAnsi="Arial" w:cs="Arial"/>
      <w:i/>
      <w:iCs/>
      <w:sz w:val="22"/>
      <w:szCs w:val="22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AB694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  <w:jc w:val="left"/>
    </w:pPr>
    <w:rPr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rPr>
      <w:rFonts w:ascii="Univers (WN)" w:hAnsi="Univers (WN)" w:cs="Univers (WN)"/>
    </w:rPr>
  </w:style>
  <w:style w:type="character" w:styleId="Seitenzahl">
    <w:name w:val="page number"/>
    <w:basedOn w:val="Absatz-Standardschriftart"/>
    <w:uiPriority w:val="99"/>
    <w:rPr>
      <w:rFonts w:cs="Times New Roman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jc w:val="left"/>
    </w:pPr>
    <w:rPr>
      <w:sz w:val="24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rPr>
      <w:rFonts w:ascii="Univers (WN)" w:hAnsi="Univers (WN)" w:cs="Univers (WN)"/>
    </w:rPr>
  </w:style>
  <w:style w:type="paragraph" w:customStyle="1" w:styleId="ZFUINFO2">
    <w:name w:val="ZFU_INFO2"/>
    <w:basedOn w:val="Standard"/>
    <w:rPr>
      <w:rFonts w:ascii="Arial" w:hAnsi="Arial" w:cs="Arial"/>
      <w:b/>
      <w:bCs/>
    </w:rPr>
  </w:style>
  <w:style w:type="paragraph" w:customStyle="1" w:styleId="ZFUINFO1">
    <w:name w:val="ZFU_INFO1"/>
    <w:basedOn w:val="ZFUINFO2"/>
    <w:pPr>
      <w:spacing w:after="120"/>
    </w:pPr>
  </w:style>
  <w:style w:type="paragraph" w:customStyle="1" w:styleId="ZFUINFO3">
    <w:name w:val="ZFU_INFO3"/>
    <w:basedOn w:val="Standard"/>
    <w:pPr>
      <w:spacing w:before="120" w:after="120"/>
      <w:ind w:left="851" w:hanging="851"/>
    </w:pPr>
    <w:rPr>
      <w:rFonts w:ascii="Arial" w:hAnsi="Arial" w:cs="Arial"/>
    </w:rPr>
  </w:style>
  <w:style w:type="paragraph" w:customStyle="1" w:styleId="ZFUI">
    <w:name w:val="ZFUI"/>
    <w:basedOn w:val="Standard"/>
    <w:pPr>
      <w:tabs>
        <w:tab w:val="left" w:pos="851"/>
        <w:tab w:val="left" w:pos="3402"/>
        <w:tab w:val="left" w:pos="4536"/>
      </w:tabs>
    </w:pPr>
    <w:rPr>
      <w:rFonts w:ascii="Arial" w:hAnsi="Arial" w:cs="Arial"/>
    </w:rPr>
  </w:style>
  <w:style w:type="paragraph" w:customStyle="1" w:styleId="ZFUBlock">
    <w:name w:val="ZFU_Block"/>
    <w:basedOn w:val="Standard"/>
    <w:pPr>
      <w:framePr w:w="8858" w:h="2211" w:hSpace="142" w:wrap="auto" w:vAnchor="text" w:hAnchor="page" w:x="2127" w:y="77"/>
    </w:pPr>
    <w:rPr>
      <w:rFonts w:ascii="Arial" w:hAnsi="Arial" w:cs="Arial"/>
    </w:rPr>
  </w:style>
  <w:style w:type="paragraph" w:styleId="Textkrper-Einzug3">
    <w:name w:val="Body Text Indent 3"/>
    <w:basedOn w:val="Standard"/>
    <w:link w:val="Textkrper-Einzug3Zchn"/>
    <w:uiPriority w:val="99"/>
    <w:pPr>
      <w:tabs>
        <w:tab w:val="left" w:pos="900"/>
      </w:tabs>
      <w:overflowPunct/>
      <w:autoSpaceDE/>
      <w:autoSpaceDN/>
      <w:adjustRightInd/>
      <w:ind w:left="900" w:hanging="540"/>
      <w:jc w:val="left"/>
      <w:textAlignment w:val="auto"/>
    </w:pPr>
    <w:rPr>
      <w:sz w:val="24"/>
      <w:szCs w:val="24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Pr>
      <w:rFonts w:ascii="Univers (WN)" w:hAnsi="Univers (WN)" w:cs="Univers (WN)"/>
      <w:sz w:val="16"/>
      <w:szCs w:val="16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Pr>
      <w:rFonts w:ascii="Univers (WN)" w:hAnsi="Univers (WN)" w:cs="Univers (WN)"/>
    </w:rPr>
  </w:style>
  <w:style w:type="paragraph" w:styleId="Textkrper-Einzug2">
    <w:name w:val="Body Text Indent 2"/>
    <w:basedOn w:val="Standard"/>
    <w:link w:val="Textkrper-Einzug2Zchn"/>
    <w:uiPriority w:val="9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Pr>
      <w:rFonts w:ascii="Univers (WN)" w:hAnsi="Univers (WN)" w:cs="Univers (WN)"/>
    </w:rPr>
  </w:style>
  <w:style w:type="paragraph" w:styleId="Sprechblasentext">
    <w:name w:val="Balloon Text"/>
    <w:basedOn w:val="Standard"/>
    <w:link w:val="SprechblasentextZchn"/>
    <w:uiPriority w:val="99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uiPriority w:val="99"/>
    <w:semiHidden/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Univers (WN)" w:hAnsi="Univers (WN)" w:cs="Univers (WN)"/>
    </w:rPr>
  </w:style>
  <w:style w:type="character" w:styleId="Funotenzeichen">
    <w:name w:val="footnote reference"/>
    <w:basedOn w:val="Absatz-Standardschriftart"/>
    <w:uiPriority w:val="99"/>
    <w:semiHidden/>
    <w:rPr>
      <w:rFonts w:cs="Times New Roman"/>
      <w:vertAlign w:val="superscript"/>
    </w:rPr>
  </w:style>
  <w:style w:type="paragraph" w:styleId="Textkrper">
    <w:name w:val="Body Text"/>
    <w:basedOn w:val="Standard"/>
    <w:link w:val="TextkrperZchn"/>
    <w:uiPriority w:val="99"/>
    <w:pPr>
      <w:spacing w:before="60" w:after="60"/>
      <w:jc w:val="left"/>
    </w:pPr>
    <w:rPr>
      <w:rFonts w:ascii="Arial" w:hAnsi="Arial" w:cs="Arial"/>
      <w:sz w:val="18"/>
      <w:szCs w:val="18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rFonts w:ascii="Univers (WN)" w:hAnsi="Univers (WN)" w:cs="Univers (WN)"/>
    </w:rPr>
  </w:style>
  <w:style w:type="table" w:customStyle="1" w:styleId="Tabellengitternetz">
    <w:name w:val="Tabellengitternetz"/>
    <w:basedOn w:val="NormaleTabelle"/>
    <w:rsid w:val="00AB694F"/>
    <w:pPr>
      <w:overflowPunct w:val="0"/>
      <w:autoSpaceDE w:val="0"/>
      <w:autoSpaceDN w:val="0"/>
      <w:adjustRightInd w:val="0"/>
      <w:jc w:val="both"/>
      <w:textAlignment w:val="baseline"/>
    </w:pPr>
    <w:rPr>
      <w:rFonts w:ascii="Univers (WN)" w:hAnsi="Univers (WN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trTeil">
    <w:name w:val="AntrTeil"/>
    <w:basedOn w:val="Standard"/>
    <w:rsid w:val="00BA16A7"/>
    <w:pPr>
      <w:overflowPunct/>
      <w:autoSpaceDE/>
      <w:autoSpaceDN/>
      <w:adjustRightInd/>
      <w:jc w:val="left"/>
      <w:textAlignment w:val="auto"/>
    </w:pPr>
    <w:rPr>
      <w:rFonts w:ascii="Arial" w:hAnsi="Arial" w:cs="Times New Roman"/>
    </w:rPr>
  </w:style>
  <w:style w:type="paragraph" w:styleId="Endnotentext">
    <w:name w:val="endnote text"/>
    <w:basedOn w:val="Standard"/>
    <w:link w:val="EndnotentextZchn"/>
    <w:uiPriority w:val="99"/>
    <w:semiHidden/>
    <w:rsid w:val="00050AD9"/>
    <w:pPr>
      <w:overflowPunct/>
      <w:autoSpaceDE/>
      <w:autoSpaceDN/>
      <w:adjustRightInd/>
      <w:jc w:val="left"/>
      <w:textAlignment w:val="auto"/>
    </w:pPr>
    <w:rPr>
      <w:rFonts w:ascii="Arial" w:hAnsi="Arial" w:cs="Arial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ascii="Univers (WN)" w:hAnsi="Univers (WN)" w:cs="Univers (WN)"/>
    </w:rPr>
  </w:style>
  <w:style w:type="character" w:styleId="Endnotenzeichen">
    <w:name w:val="endnote reference"/>
    <w:basedOn w:val="Absatz-Standardschriftart"/>
    <w:uiPriority w:val="99"/>
    <w:semiHidden/>
    <w:rsid w:val="00050AD9"/>
    <w:rPr>
      <w:rFonts w:cs="Times New Roman"/>
      <w:vertAlign w:val="superscript"/>
    </w:rPr>
  </w:style>
  <w:style w:type="table" w:styleId="Tabellenraster">
    <w:name w:val="Table Grid"/>
    <w:basedOn w:val="NormaleTabelle"/>
    <w:uiPriority w:val="59"/>
    <w:rsid w:val="00237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60712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361F2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61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8ED76-1F34-4EE8-A3DB-CCDA65552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2015-08 Anlage V-2 (4.4.1 a) o. Schutz1</Template>
  <TotalTime>0</TotalTime>
  <Pages>1</Pages>
  <Words>93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Zulassungsantrag</vt:lpstr>
    </vt:vector>
  </TitlesOfParts>
  <Company>ZFU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Zulassungsantrag</dc:title>
  <dc:subject>Antrag Version 09/05</dc:subject>
  <dc:creator>Werner Scharpenberg</dc:creator>
  <cp:lastModifiedBy>Werner Scharpenberg</cp:lastModifiedBy>
  <cp:revision>1</cp:revision>
  <cp:lastPrinted>2015-07-17T06:31:00Z</cp:lastPrinted>
  <dcterms:created xsi:type="dcterms:W3CDTF">2015-07-27T13:18:00Z</dcterms:created>
  <dcterms:modified xsi:type="dcterms:W3CDTF">2015-07-27T13:19:00Z</dcterms:modified>
</cp:coreProperties>
</file>