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62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2913"/>
        <w:gridCol w:w="3520"/>
        <w:gridCol w:w="12"/>
        <w:gridCol w:w="3119"/>
        <w:gridCol w:w="992"/>
        <w:gridCol w:w="992"/>
        <w:gridCol w:w="1053"/>
      </w:tblGrid>
      <w:tr w:rsidR="00C84780" w:rsidRPr="00BC51B4" w:rsidTr="00C23359">
        <w:tc>
          <w:tcPr>
            <w:tcW w:w="15862" w:type="dxa"/>
            <w:gridSpan w:val="9"/>
            <w:tcBorders>
              <w:top w:val="single" w:sz="4" w:space="0" w:color="auto"/>
              <w:bottom w:val="single" w:sz="6" w:space="0" w:color="auto"/>
            </w:tcBorders>
            <w:shd w:val="clear" w:color="auto" w:fill="DBE5F1" w:themeFill="accent1" w:themeFillTint="33"/>
          </w:tcPr>
          <w:p w:rsidR="00C84780" w:rsidRPr="00BC51B4" w:rsidRDefault="00BA28F0" w:rsidP="00FE2751">
            <w:pPr>
              <w:spacing w:before="60" w:after="40"/>
              <w:jc w:val="left"/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 xml:space="preserve">Lehrgangstitel: </w:t>
            </w:r>
          </w:p>
        </w:tc>
      </w:tr>
      <w:tr w:rsidR="00C23359" w:rsidRPr="00BC51B4" w:rsidTr="00C23359">
        <w:tc>
          <w:tcPr>
            <w:tcW w:w="9706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DBE5F1" w:themeFill="accent1" w:themeFillTint="33"/>
          </w:tcPr>
          <w:p w:rsidR="00C23359" w:rsidRPr="00BC51B4" w:rsidRDefault="00C23359" w:rsidP="00FE2751">
            <w:pPr>
              <w:spacing w:before="60" w:after="40"/>
              <w:jc w:val="left"/>
              <w:rPr>
                <w:rFonts w:ascii="Arial" w:hAnsi="Arial" w:cs="Arial"/>
                <w:b/>
                <w:sz w:val="22"/>
                <w:szCs w:val="18"/>
              </w:rPr>
            </w:pPr>
            <w:r w:rsidRPr="00BC51B4">
              <w:rPr>
                <w:b/>
                <w:iCs/>
                <w:sz w:val="22"/>
                <w:szCs w:val="22"/>
              </w:rPr>
              <w:t>Reg.-Nr./Zul.-Nr.:</w:t>
            </w:r>
            <w:r>
              <w:rPr>
                <w:rStyle w:val="Funotenzeichen"/>
                <w:b/>
                <w:iCs/>
                <w:sz w:val="22"/>
                <w:szCs w:val="22"/>
              </w:rPr>
              <w:footnoteReference w:id="1"/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615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BE5F1" w:themeFill="accent1" w:themeFillTint="33"/>
          </w:tcPr>
          <w:p w:rsidR="00C23359" w:rsidRPr="00BC51B4" w:rsidRDefault="00C23359" w:rsidP="00FE2751">
            <w:pPr>
              <w:spacing w:before="60" w:after="40"/>
              <w:jc w:val="left"/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 xml:space="preserve">Datum: </w:t>
            </w:r>
            <w:sdt>
              <w:sdtPr>
                <w:rPr>
                  <w:rFonts w:ascii="Arial" w:hAnsi="Arial" w:cs="Arial"/>
                  <w:b/>
                  <w:sz w:val="22"/>
                  <w:szCs w:val="18"/>
                </w:rPr>
                <w:id w:val="-1196995993"/>
                <w:placeholder>
                  <w:docPart w:val="1F50EB80861349328BED8306E7AAA5D5"/>
                </w:placeholder>
                <w:date w:fullDate="2015-07-17T00:00:00Z">
                  <w:dateFormat w:val="d. MMMM 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b/>
                    <w:sz w:val="22"/>
                    <w:szCs w:val="18"/>
                  </w:rPr>
                  <w:t>17. Juli 2015</w:t>
                </w:r>
              </w:sdtContent>
            </w:sdt>
          </w:p>
        </w:tc>
      </w:tr>
      <w:tr w:rsidR="002B1048" w:rsidRPr="00BC51B4" w:rsidTr="00C23359"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</w:tcPr>
          <w:p w:rsidR="002B1048" w:rsidRPr="00BC51B4" w:rsidRDefault="002B1048" w:rsidP="00FE2751">
            <w:pPr>
              <w:spacing w:before="60" w:after="40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Lfd. Nr.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</w:tcPr>
          <w:p w:rsidR="002B1048" w:rsidRPr="00BC51B4" w:rsidRDefault="002B1048" w:rsidP="00FE2751">
            <w:pPr>
              <w:spacing w:before="60" w:after="40"/>
              <w:rPr>
                <w:rFonts w:ascii="Arial" w:hAnsi="Arial" w:cs="Arial"/>
                <w:sz w:val="22"/>
                <w:szCs w:val="18"/>
              </w:rPr>
            </w:pPr>
            <w:r w:rsidRPr="00BC51B4">
              <w:rPr>
                <w:rFonts w:ascii="Arial" w:hAnsi="Arial" w:cs="Arial"/>
                <w:sz w:val="22"/>
                <w:szCs w:val="18"/>
              </w:rPr>
              <w:t>Name, Vorname</w:t>
            </w:r>
          </w:p>
        </w:tc>
        <w:tc>
          <w:tcPr>
            <w:tcW w:w="2913" w:type="dxa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</w:tcPr>
          <w:p w:rsidR="002B1048" w:rsidRPr="00BC51B4" w:rsidRDefault="002B1048" w:rsidP="00FE2751">
            <w:pPr>
              <w:spacing w:before="60" w:after="40"/>
              <w:jc w:val="left"/>
              <w:rPr>
                <w:rFonts w:ascii="Arial" w:hAnsi="Arial" w:cs="Arial"/>
                <w:sz w:val="22"/>
                <w:szCs w:val="18"/>
              </w:rPr>
            </w:pPr>
            <w:r w:rsidRPr="00BC51B4">
              <w:rPr>
                <w:rFonts w:ascii="Arial" w:hAnsi="Arial" w:cs="Arial"/>
                <w:sz w:val="22"/>
                <w:szCs w:val="18"/>
              </w:rPr>
              <w:t>Berufsqualifizierender Abschluss</w:t>
            </w:r>
          </w:p>
        </w:tc>
        <w:tc>
          <w:tcPr>
            <w:tcW w:w="3532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</w:tcPr>
          <w:p w:rsidR="002B1048" w:rsidRPr="00BC51B4" w:rsidRDefault="002B1048" w:rsidP="004B0FD3">
            <w:pPr>
              <w:spacing w:before="60" w:after="40"/>
              <w:jc w:val="left"/>
              <w:rPr>
                <w:rFonts w:ascii="Arial" w:hAnsi="Arial" w:cs="Arial"/>
                <w:sz w:val="22"/>
                <w:szCs w:val="18"/>
              </w:rPr>
            </w:pPr>
            <w:r w:rsidRPr="00BC51B4">
              <w:rPr>
                <w:rFonts w:ascii="Arial" w:hAnsi="Arial" w:cs="Arial"/>
                <w:sz w:val="22"/>
                <w:szCs w:val="18"/>
              </w:rPr>
              <w:t>Zusatzqualifikationen, Fort- / Weiterbildung</w:t>
            </w:r>
            <w:r w:rsidR="004B0FD3">
              <w:rPr>
                <w:rFonts w:ascii="Arial" w:hAnsi="Arial" w:cs="Arial"/>
                <w:sz w:val="22"/>
                <w:szCs w:val="18"/>
              </w:rPr>
              <w:t xml:space="preserve"> </w:t>
            </w:r>
            <w:r w:rsidRPr="00BC51B4">
              <w:rPr>
                <w:rFonts w:ascii="Arial" w:hAnsi="Arial" w:cs="Arial"/>
                <w:sz w:val="22"/>
                <w:szCs w:val="18"/>
              </w:rPr>
              <w:t>(z.B. e-Tutor)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</w:tcPr>
          <w:p w:rsidR="002B1048" w:rsidRDefault="002B1048" w:rsidP="00FE2751">
            <w:pPr>
              <w:spacing w:before="60" w:after="40"/>
              <w:jc w:val="left"/>
              <w:rPr>
                <w:rFonts w:ascii="Arial" w:hAnsi="Arial" w:cs="Arial"/>
                <w:sz w:val="22"/>
                <w:szCs w:val="18"/>
              </w:rPr>
            </w:pPr>
            <w:r w:rsidRPr="00BC51B4">
              <w:rPr>
                <w:rFonts w:ascii="Arial" w:hAnsi="Arial" w:cs="Arial"/>
                <w:sz w:val="22"/>
                <w:szCs w:val="18"/>
              </w:rPr>
              <w:t>Beruflicher Werdegang, ausgeübte Tätigkeiten</w:t>
            </w:r>
          </w:p>
          <w:p w:rsidR="002B1048" w:rsidRPr="00BC51B4" w:rsidRDefault="002B1048" w:rsidP="00FE2751">
            <w:pPr>
              <w:spacing w:before="60" w:after="40"/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 xml:space="preserve">(von …. bis) </w:t>
            </w:r>
          </w:p>
        </w:tc>
        <w:tc>
          <w:tcPr>
            <w:tcW w:w="3037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</w:tcPr>
          <w:p w:rsidR="002B1048" w:rsidRPr="00BC51B4" w:rsidRDefault="002B1048" w:rsidP="00C23359">
            <w:pPr>
              <w:spacing w:before="60" w:after="40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BC51B4">
              <w:rPr>
                <w:rFonts w:ascii="Arial" w:hAnsi="Arial" w:cs="Arial"/>
                <w:sz w:val="22"/>
                <w:szCs w:val="18"/>
              </w:rPr>
              <w:t>Zuständig für</w:t>
            </w:r>
          </w:p>
          <w:p w:rsidR="002B1048" w:rsidRPr="00BC51B4" w:rsidRDefault="002B1048" w:rsidP="00FE2751">
            <w:pPr>
              <w:spacing w:before="60" w:after="40"/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:rsidR="002B1048" w:rsidRPr="00BC51B4" w:rsidRDefault="002B1048" w:rsidP="00BA28F0">
            <w:pPr>
              <w:spacing w:before="60" w:after="40"/>
              <w:jc w:val="left"/>
              <w:rPr>
                <w:rFonts w:ascii="Arial" w:hAnsi="Arial" w:cs="Arial"/>
                <w:sz w:val="22"/>
                <w:szCs w:val="18"/>
              </w:rPr>
            </w:pPr>
            <w:r w:rsidRPr="00BC51B4">
              <w:rPr>
                <w:rFonts w:ascii="Arial" w:hAnsi="Arial" w:cs="Arial"/>
                <w:szCs w:val="18"/>
              </w:rPr>
              <w:t>Korrektur</w:t>
            </w:r>
            <w:r w:rsidR="00BA28F0">
              <w:rPr>
                <w:rFonts w:ascii="Arial" w:hAnsi="Arial" w:cs="Arial"/>
                <w:szCs w:val="18"/>
              </w:rPr>
              <w:t xml:space="preserve">  </w:t>
            </w:r>
            <w:r w:rsidRPr="00BC51B4">
              <w:rPr>
                <w:rFonts w:ascii="Arial" w:hAnsi="Arial" w:cs="Arial"/>
                <w:szCs w:val="18"/>
              </w:rPr>
              <w:t>Unterricht</w:t>
            </w:r>
            <w:r w:rsidR="00BA28F0">
              <w:rPr>
                <w:rFonts w:ascii="Arial" w:hAnsi="Arial" w:cs="Arial"/>
                <w:szCs w:val="18"/>
              </w:rPr>
              <w:t xml:space="preserve">  </w:t>
            </w:r>
            <w:r w:rsidRPr="00BC51B4">
              <w:rPr>
                <w:rFonts w:ascii="Arial" w:hAnsi="Arial" w:cs="Arial"/>
                <w:szCs w:val="18"/>
              </w:rPr>
              <w:t>Betreuung</w:t>
            </w:r>
          </w:p>
        </w:tc>
      </w:tr>
      <w:tr w:rsidR="00BA28F0" w:rsidRPr="002B1048" w:rsidTr="004B0F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0A" w:rsidRPr="00273BCD" w:rsidRDefault="0035240A" w:rsidP="004B0FD3">
            <w:pPr>
              <w:pStyle w:val="ZFUI"/>
              <w:jc w:val="center"/>
              <w:rPr>
                <w:color w:val="595959" w:themeColor="text1" w:themeTint="A6"/>
              </w:rPr>
            </w:pPr>
          </w:p>
          <w:p w:rsidR="00A44A68" w:rsidRPr="00273BCD" w:rsidRDefault="00A44A68" w:rsidP="004B0FD3">
            <w:pPr>
              <w:pStyle w:val="ZFUI"/>
              <w:jc w:val="center"/>
              <w:rPr>
                <w:color w:val="595959" w:themeColor="text1" w:themeTint="A6"/>
              </w:rPr>
            </w:pPr>
          </w:p>
          <w:p w:rsidR="00A44A68" w:rsidRPr="00273BCD" w:rsidRDefault="00A44A68" w:rsidP="004B0FD3">
            <w:pPr>
              <w:pStyle w:val="ZFUI"/>
              <w:jc w:val="center"/>
              <w:rPr>
                <w:color w:val="595959" w:themeColor="text1" w:themeTint="A6"/>
              </w:rPr>
            </w:pPr>
          </w:p>
          <w:p w:rsidR="00A44A68" w:rsidRPr="00273BCD" w:rsidRDefault="00A44A68" w:rsidP="004B0FD3">
            <w:pPr>
              <w:pStyle w:val="ZFUI"/>
              <w:jc w:val="center"/>
              <w:rPr>
                <w:color w:val="595959" w:themeColor="text1" w:themeTint="A6"/>
              </w:rPr>
            </w:pPr>
          </w:p>
          <w:p w:rsidR="00A44A68" w:rsidRPr="00273BCD" w:rsidRDefault="00A44A68" w:rsidP="004B0FD3">
            <w:pPr>
              <w:pStyle w:val="ZFUI"/>
              <w:jc w:val="center"/>
              <w:rPr>
                <w:color w:val="595959" w:themeColor="text1" w:themeTint="A6"/>
              </w:rPr>
            </w:pPr>
          </w:p>
          <w:p w:rsidR="00A44A68" w:rsidRPr="00273BCD" w:rsidRDefault="00A44A68" w:rsidP="004B0FD3">
            <w:pPr>
              <w:pStyle w:val="ZFUI"/>
              <w:jc w:val="center"/>
              <w:rPr>
                <w:color w:val="595959" w:themeColor="text1" w:themeTint="A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273BCD" w:rsidRDefault="002B1048" w:rsidP="004B0FD3">
            <w:pPr>
              <w:pStyle w:val="ZFUI"/>
              <w:jc w:val="left"/>
              <w:rPr>
                <w:b/>
                <w:color w:val="595959" w:themeColor="text1" w:themeTint="A6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273BCD" w:rsidRDefault="002B1048" w:rsidP="004B0FD3">
            <w:pPr>
              <w:pStyle w:val="ZFUI"/>
              <w:jc w:val="left"/>
              <w:rPr>
                <w:color w:val="595959" w:themeColor="text1" w:themeTint="A6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273BCD" w:rsidRDefault="002B1048" w:rsidP="004B0FD3">
            <w:pPr>
              <w:pStyle w:val="ZFUI"/>
              <w:jc w:val="left"/>
              <w:rPr>
                <w:color w:val="595959" w:themeColor="text1" w:themeTint="A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273BCD" w:rsidRDefault="002B1048" w:rsidP="004B0FD3">
            <w:pPr>
              <w:pStyle w:val="ZFUI"/>
              <w:jc w:val="left"/>
              <w:rPr>
                <w:color w:val="595959" w:themeColor="text1" w:themeTint="A6"/>
              </w:rPr>
            </w:pPr>
          </w:p>
        </w:tc>
        <w:sdt>
          <w:sdtPr>
            <w:rPr>
              <w:color w:val="595959" w:themeColor="text1" w:themeTint="A6"/>
              <w:lang w:val="en-US"/>
            </w:rPr>
            <w:id w:val="435723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C23359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-566113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1331481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</w:tr>
      <w:tr w:rsidR="002B1048" w:rsidRPr="002B1048" w:rsidTr="004B0F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0A" w:rsidRDefault="0035240A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Pr="0035240A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sdt>
          <w:sdtPr>
            <w:rPr>
              <w:color w:val="595959" w:themeColor="text1" w:themeTint="A6"/>
              <w:lang w:val="en-US"/>
            </w:rPr>
            <w:id w:val="-135387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188906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-1941822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714EC2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</w:tr>
      <w:tr w:rsidR="002B1048" w:rsidRPr="002B1048" w:rsidTr="004B0F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0A" w:rsidRDefault="0035240A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Pr="0035240A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sdt>
          <w:sdtPr>
            <w:rPr>
              <w:color w:val="595959" w:themeColor="text1" w:themeTint="A6"/>
              <w:lang w:val="en-US"/>
            </w:rPr>
            <w:id w:val="-552068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-917554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-1019925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714EC2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</w:tr>
      <w:tr w:rsidR="002B1048" w:rsidRPr="002B1048" w:rsidTr="004B0F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0A" w:rsidRDefault="0035240A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Pr="0035240A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sdt>
          <w:sdtPr>
            <w:rPr>
              <w:color w:val="595959" w:themeColor="text1" w:themeTint="A6"/>
              <w:lang w:val="en-US"/>
            </w:rPr>
            <w:id w:val="-868299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-1386558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609856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</w:tr>
      <w:tr w:rsidR="002B1048" w:rsidRPr="002B1048" w:rsidTr="004B0F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0A" w:rsidRDefault="0035240A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  <w:p w:rsidR="00A44A68" w:rsidRPr="0035240A" w:rsidRDefault="00A44A68" w:rsidP="004B0FD3">
            <w:pPr>
              <w:pStyle w:val="ZFUI"/>
              <w:jc w:val="center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8" w:rsidRPr="0035240A" w:rsidRDefault="002B1048" w:rsidP="004B0FD3">
            <w:pPr>
              <w:pStyle w:val="ZFUI"/>
              <w:jc w:val="left"/>
              <w:rPr>
                <w:color w:val="595959" w:themeColor="text1" w:themeTint="A6"/>
                <w:lang w:val="en-US"/>
              </w:rPr>
            </w:pPr>
          </w:p>
        </w:tc>
        <w:sdt>
          <w:sdtPr>
            <w:rPr>
              <w:color w:val="595959" w:themeColor="text1" w:themeTint="A6"/>
              <w:lang w:val="en-US"/>
            </w:rPr>
            <w:id w:val="-445394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205057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color w:val="595959" w:themeColor="text1" w:themeTint="A6"/>
              <w:lang w:val="en-US"/>
            </w:rPr>
            <w:id w:val="-628322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2B1048" w:rsidRPr="0035240A" w:rsidRDefault="004C481C" w:rsidP="0035240A">
                <w:pPr>
                  <w:pStyle w:val="ZFUI"/>
                  <w:jc w:val="center"/>
                  <w:rPr>
                    <w:color w:val="595959" w:themeColor="text1" w:themeTint="A6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  <w:lang w:val="en-US"/>
                  </w:rPr>
                  <w:t>☐</w:t>
                </w:r>
              </w:p>
            </w:tc>
          </w:sdtContent>
        </w:sdt>
      </w:tr>
    </w:tbl>
    <w:p w:rsidR="00721A64" w:rsidRPr="002B1048" w:rsidRDefault="004B0FD3" w:rsidP="002B1048">
      <w:pPr>
        <w:rPr>
          <w:sz w:val="19"/>
          <w:szCs w:val="19"/>
          <w:lang w:val="en-US"/>
        </w:rPr>
      </w:pPr>
    </w:p>
    <w:sectPr w:rsidR="00721A64" w:rsidRPr="002B1048" w:rsidSect="00A44A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67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FD3" w:rsidRDefault="004B0FD3" w:rsidP="00D00BA1">
      <w:r>
        <w:separator/>
      </w:r>
    </w:p>
  </w:endnote>
  <w:endnote w:type="continuationSeparator" w:id="0">
    <w:p w:rsidR="004B0FD3" w:rsidRDefault="004B0FD3" w:rsidP="00D00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D3" w:rsidRDefault="004B0FD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4D7" w:rsidRPr="00BA28F0" w:rsidRDefault="00506D5B" w:rsidP="00506D5B">
    <w:pPr>
      <w:pStyle w:val="Fuzeile"/>
      <w:jc w:val="right"/>
      <w:rPr>
        <w:sz w:val="16"/>
        <w:szCs w:val="16"/>
      </w:rPr>
    </w:pPr>
    <w:r>
      <w:rPr>
        <w:sz w:val="16"/>
        <w:szCs w:val="16"/>
      </w:rPr>
      <w:tab/>
    </w:r>
    <w:r w:rsidR="00C23359">
      <w:rPr>
        <w:sz w:val="16"/>
        <w:szCs w:val="16"/>
      </w:rPr>
      <w:t xml:space="preserve">Seite </w:t>
    </w:r>
    <w:r w:rsidR="00C23359">
      <w:rPr>
        <w:sz w:val="16"/>
        <w:szCs w:val="16"/>
      </w:rPr>
      <w:fldChar w:fldCharType="begin"/>
    </w:r>
    <w:r w:rsidR="00C23359">
      <w:rPr>
        <w:sz w:val="16"/>
        <w:szCs w:val="16"/>
      </w:rPr>
      <w:instrText xml:space="preserve"> PAGE   \* MERGEFORMAT </w:instrText>
    </w:r>
    <w:r w:rsidR="00C23359">
      <w:rPr>
        <w:sz w:val="16"/>
        <w:szCs w:val="16"/>
      </w:rPr>
      <w:fldChar w:fldCharType="separate"/>
    </w:r>
    <w:r w:rsidR="004B0FD3">
      <w:rPr>
        <w:noProof/>
        <w:sz w:val="16"/>
        <w:szCs w:val="16"/>
      </w:rPr>
      <w:t>1</w:t>
    </w:r>
    <w:r w:rsidR="00C23359">
      <w:rPr>
        <w:sz w:val="16"/>
        <w:szCs w:val="16"/>
      </w:rPr>
      <w:fldChar w:fldCharType="end"/>
    </w:r>
    <w:r w:rsidR="00C23359">
      <w:rPr>
        <w:sz w:val="16"/>
        <w:szCs w:val="16"/>
      </w:rPr>
      <w:t xml:space="preserve"> / </w:t>
    </w:r>
    <w:r w:rsidR="00C23359">
      <w:rPr>
        <w:sz w:val="16"/>
        <w:szCs w:val="16"/>
      </w:rPr>
      <w:fldChar w:fldCharType="begin"/>
    </w:r>
    <w:r w:rsidR="00C23359">
      <w:rPr>
        <w:sz w:val="16"/>
        <w:szCs w:val="16"/>
      </w:rPr>
      <w:instrText xml:space="preserve"> NUMPAGES   \* MERGEFORMAT </w:instrText>
    </w:r>
    <w:r w:rsidR="00C23359">
      <w:rPr>
        <w:sz w:val="16"/>
        <w:szCs w:val="16"/>
      </w:rPr>
      <w:fldChar w:fldCharType="separate"/>
    </w:r>
    <w:r w:rsidR="004B0FD3">
      <w:rPr>
        <w:noProof/>
        <w:sz w:val="16"/>
        <w:szCs w:val="16"/>
      </w:rPr>
      <w:t>1</w:t>
    </w:r>
    <w:r w:rsidR="00C23359">
      <w:rPr>
        <w:sz w:val="16"/>
        <w:szCs w:val="16"/>
      </w:rPr>
      <w:fldChar w:fldCharType="end"/>
    </w:r>
    <w:r w:rsidR="00BA28F0" w:rsidRPr="00BA28F0">
      <w:rPr>
        <w:sz w:val="16"/>
        <w:szCs w:val="16"/>
      </w:rPr>
      <w:tab/>
    </w:r>
    <w:r w:rsidR="00BA28F0" w:rsidRPr="00BA28F0">
      <w:rPr>
        <w:sz w:val="16"/>
        <w:szCs w:val="16"/>
      </w:rPr>
      <w:tab/>
    </w:r>
    <w:r w:rsidR="00BA28F0" w:rsidRPr="00BA28F0">
      <w:rPr>
        <w:sz w:val="16"/>
        <w:szCs w:val="16"/>
      </w:rPr>
      <w:tab/>
    </w:r>
    <w:r w:rsidR="00BA28F0" w:rsidRPr="00BA28F0">
      <w:rPr>
        <w:sz w:val="16"/>
        <w:szCs w:val="16"/>
      </w:rPr>
      <w:tab/>
    </w:r>
    <w:r w:rsidR="00BA28F0">
      <w:rPr>
        <w:sz w:val="16"/>
        <w:szCs w:val="16"/>
      </w:rPr>
      <w:tab/>
    </w:r>
    <w:r w:rsidR="00BA28F0">
      <w:rPr>
        <w:sz w:val="16"/>
        <w:szCs w:val="16"/>
      </w:rPr>
      <w:tab/>
    </w:r>
    <w:r w:rsidR="00BA28F0">
      <w:rPr>
        <w:sz w:val="16"/>
        <w:szCs w:val="16"/>
      </w:rPr>
      <w:tab/>
    </w:r>
    <w:r w:rsidR="004B0FD3">
      <w:rPr>
        <w:sz w:val="16"/>
        <w:szCs w:val="16"/>
      </w:rPr>
      <w:t xml:space="preserve">Version: </w:t>
    </w:r>
    <w:r w:rsidR="004B0FD3">
      <w:rPr>
        <w:sz w:val="16"/>
        <w:szCs w:val="16"/>
      </w:rPr>
      <w:t>09</w:t>
    </w:r>
    <w:bookmarkStart w:id="0" w:name="_GoBack"/>
    <w:bookmarkEnd w:id="0"/>
    <w:r w:rsidR="00BA28F0" w:rsidRPr="00BA28F0">
      <w:rPr>
        <w:sz w:val="16"/>
        <w:szCs w:val="16"/>
      </w:rPr>
      <w:t>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D3" w:rsidRDefault="004B0FD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FD3" w:rsidRDefault="004B0FD3" w:rsidP="00D00BA1">
      <w:r>
        <w:separator/>
      </w:r>
    </w:p>
  </w:footnote>
  <w:footnote w:type="continuationSeparator" w:id="0">
    <w:p w:rsidR="004B0FD3" w:rsidRDefault="004B0FD3" w:rsidP="00D00BA1">
      <w:r>
        <w:continuationSeparator/>
      </w:r>
    </w:p>
  </w:footnote>
  <w:footnote w:id="1">
    <w:p w:rsidR="00C23359" w:rsidRDefault="00C23359">
      <w:pPr>
        <w:pStyle w:val="Funotentext"/>
      </w:pPr>
      <w:r>
        <w:rPr>
          <w:rStyle w:val="Funotenzeichen"/>
        </w:rPr>
        <w:footnoteRef/>
      </w:r>
      <w:r>
        <w:t xml:space="preserve"> soweit bekannt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D3" w:rsidRDefault="004B0FD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359" w:rsidRDefault="00C23359" w:rsidP="00C23359">
    <w:pPr>
      <w:ind w:left="-851"/>
      <w:jc w:val="left"/>
      <w:rPr>
        <w:rFonts w:ascii="Arial" w:hAnsi="Arial" w:cs="Arial"/>
        <w:b/>
        <w:bCs/>
        <w:color w:val="FF0000"/>
        <w:sz w:val="28"/>
        <w:szCs w:val="28"/>
      </w:rPr>
    </w:pPr>
  </w:p>
  <w:p w:rsidR="00D00BA1" w:rsidRPr="00D00BA1" w:rsidRDefault="00D00BA1" w:rsidP="00C23359">
    <w:pPr>
      <w:ind w:left="-567"/>
      <w:jc w:val="left"/>
      <w:rPr>
        <w:rFonts w:ascii="Arial" w:hAnsi="Arial" w:cs="Arial"/>
        <w:b/>
        <w:bCs/>
        <w:sz w:val="24"/>
        <w:szCs w:val="24"/>
      </w:rPr>
    </w:pPr>
    <w:r w:rsidRPr="00D00BA1">
      <w:rPr>
        <w:rFonts w:ascii="Arial" w:hAnsi="Arial" w:cs="Arial"/>
        <w:b/>
        <w:bCs/>
        <w:color w:val="FF0000"/>
        <w:sz w:val="28"/>
        <w:szCs w:val="28"/>
      </w:rPr>
      <w:t>Anlage III-3:</w:t>
    </w:r>
    <w:r w:rsidRPr="00D00BA1">
      <w:rPr>
        <w:rFonts w:ascii="Arial" w:hAnsi="Arial" w:cs="Arial"/>
        <w:b/>
        <w:bCs/>
        <w:color w:val="FF0000"/>
        <w:sz w:val="24"/>
        <w:szCs w:val="24"/>
      </w:rPr>
      <w:t xml:space="preserve"> </w:t>
    </w:r>
    <w:r w:rsidR="002B1048" w:rsidRPr="00E11975">
      <w:rPr>
        <w:rFonts w:ascii="Arial" w:hAnsi="Arial" w:cs="Arial"/>
        <w:b/>
        <w:sz w:val="22"/>
        <w:szCs w:val="22"/>
      </w:rPr>
      <w:t>Angaben zu den Dozenten/-innen / Moderatoren/-innen / Tutor/-innen und den für die Korrektur zuständigen Lehrkräften</w:t>
    </w:r>
    <w:r w:rsidRPr="00D00BA1">
      <w:rPr>
        <w:rFonts w:ascii="Arial" w:hAnsi="Arial" w:cs="Arial"/>
        <w:b/>
        <w:bCs/>
        <w:sz w:val="24"/>
        <w:szCs w:val="24"/>
      </w:rPr>
      <w:b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D3" w:rsidRDefault="004B0FD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B790011E-24A8-48E7-9346-74633258EB21}"/>
    <w:docVar w:name="dgnword-eventsink" w:val="313268752"/>
  </w:docVars>
  <w:rsids>
    <w:rsidRoot w:val="004B0FD3"/>
    <w:rsid w:val="00047D51"/>
    <w:rsid w:val="00236DC2"/>
    <w:rsid w:val="00273BCD"/>
    <w:rsid w:val="002B1048"/>
    <w:rsid w:val="002E5327"/>
    <w:rsid w:val="002F274C"/>
    <w:rsid w:val="0035240A"/>
    <w:rsid w:val="00387700"/>
    <w:rsid w:val="003D7E41"/>
    <w:rsid w:val="004246AF"/>
    <w:rsid w:val="004A4B3F"/>
    <w:rsid w:val="004B0FD3"/>
    <w:rsid w:val="004C481C"/>
    <w:rsid w:val="00506D5B"/>
    <w:rsid w:val="005E5909"/>
    <w:rsid w:val="006A653E"/>
    <w:rsid w:val="00714EC2"/>
    <w:rsid w:val="007A3774"/>
    <w:rsid w:val="0089755A"/>
    <w:rsid w:val="008A6807"/>
    <w:rsid w:val="00947F53"/>
    <w:rsid w:val="009B54D7"/>
    <w:rsid w:val="00A44A68"/>
    <w:rsid w:val="00A80025"/>
    <w:rsid w:val="00AC1847"/>
    <w:rsid w:val="00BA221D"/>
    <w:rsid w:val="00BA28F0"/>
    <w:rsid w:val="00BC51B4"/>
    <w:rsid w:val="00C23359"/>
    <w:rsid w:val="00C84780"/>
    <w:rsid w:val="00D00BA1"/>
    <w:rsid w:val="00FA103D"/>
    <w:rsid w:val="00FA111E"/>
    <w:rsid w:val="00FB5A54"/>
    <w:rsid w:val="00FE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0BA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Univers (WN)" w:eastAsia="Times New Roman" w:hAnsi="Univers (WN)" w:cs="Univers (WN)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FUI">
    <w:name w:val="ZFUI"/>
    <w:basedOn w:val="Standard"/>
    <w:rsid w:val="00D00BA1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styleId="Kopfzeile">
    <w:name w:val="header"/>
    <w:basedOn w:val="Standard"/>
    <w:link w:val="Kopf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C51B4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C51B4"/>
    <w:rPr>
      <w:rFonts w:ascii="Univers (WN)" w:eastAsia="Times New Roman" w:hAnsi="Univers (WN)" w:cs="Univers (WN)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BC51B4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C2335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0BA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Univers (WN)" w:eastAsia="Times New Roman" w:hAnsi="Univers (WN)" w:cs="Univers (WN)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FUI">
    <w:name w:val="ZFUI"/>
    <w:basedOn w:val="Standard"/>
    <w:rsid w:val="00D00BA1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styleId="Kopfzeile">
    <w:name w:val="header"/>
    <w:basedOn w:val="Standard"/>
    <w:link w:val="Kopf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C51B4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C51B4"/>
    <w:rPr>
      <w:rFonts w:ascii="Univers (WN)" w:eastAsia="Times New Roman" w:hAnsi="Univers (WN)" w:cs="Univers (WN)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BC51B4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C233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F50EB80861349328BED8306E7AAA5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164A9-765B-42AC-9180-C352DE8314A3}"/>
      </w:docPartPr>
      <w:docPartBody>
        <w:p w:rsidR="00000000" w:rsidRDefault="0073718E">
          <w:pPr>
            <w:pStyle w:val="1F50EB80861349328BED8306E7AAA5D5"/>
          </w:pPr>
          <w:r w:rsidRPr="006178D9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1F50EB80861349328BED8306E7AAA5D5">
    <w:name w:val="1F50EB80861349328BED8306E7AAA5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1F50EB80861349328BED8306E7AAA5D5">
    <w:name w:val="1F50EB80861349328BED8306E7AAA5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0F104-7338-46D7-B90A-96D8C945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2015-08 Anlage III-3 (4.5.3) o. Schutz</Template>
  <TotalTime>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Werner Scharpenberg</dc:creator>
  <cp:lastModifiedBy>Werner Scharpenberg</cp:lastModifiedBy>
  <cp:revision>1</cp:revision>
  <dcterms:created xsi:type="dcterms:W3CDTF">2015-07-27T13:07:00Z</dcterms:created>
  <dcterms:modified xsi:type="dcterms:W3CDTF">2015-07-27T13:08:00Z</dcterms:modified>
</cp:coreProperties>
</file>