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226" w:type="dxa"/>
        <w:tblInd w:w="5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7"/>
        <w:gridCol w:w="4078"/>
        <w:gridCol w:w="1236"/>
        <w:gridCol w:w="679"/>
        <w:gridCol w:w="990"/>
        <w:gridCol w:w="570"/>
        <w:gridCol w:w="1098"/>
        <w:gridCol w:w="886"/>
        <w:gridCol w:w="782"/>
        <w:gridCol w:w="1061"/>
        <w:gridCol w:w="232"/>
        <w:gridCol w:w="828"/>
        <w:gridCol w:w="703"/>
        <w:gridCol w:w="126"/>
      </w:tblGrid>
      <w:tr w:rsidR="00E57D7B" w:rsidRPr="002F4668" w:rsidTr="001B36E9">
        <w:trPr>
          <w:gridAfter w:val="1"/>
          <w:wAfter w:w="126" w:type="dxa"/>
          <w:trHeight w:val="420"/>
        </w:trPr>
        <w:tc>
          <w:tcPr>
            <w:tcW w:w="151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E57D7B" w:rsidRPr="002F4668" w:rsidRDefault="002F4668" w:rsidP="001B36E9">
            <w:pPr>
              <w:overflowPunct/>
              <w:autoSpaceDE/>
              <w:adjustRightInd/>
              <w:spacing w:line="48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F4668">
              <w:rPr>
                <w:rFonts w:ascii="Arial" w:hAnsi="Arial" w:cs="Arial"/>
                <w:b/>
                <w:sz w:val="22"/>
                <w:szCs w:val="22"/>
              </w:rPr>
              <w:t xml:space="preserve">Lehrgangstitel: </w:t>
            </w:r>
          </w:p>
        </w:tc>
      </w:tr>
      <w:tr w:rsidR="001B36E9" w:rsidRPr="002F4668" w:rsidTr="001B36E9">
        <w:trPr>
          <w:gridAfter w:val="1"/>
          <w:wAfter w:w="126" w:type="dxa"/>
          <w:trHeight w:val="420"/>
        </w:trPr>
        <w:tc>
          <w:tcPr>
            <w:tcW w:w="7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:rsidR="001B36E9" w:rsidRPr="002F4668" w:rsidRDefault="001B36E9" w:rsidP="001B36E9">
            <w:pPr>
              <w:overflowPunct/>
              <w:autoSpaceDE/>
              <w:adjustRightInd/>
              <w:spacing w:line="480" w:lineRule="aut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Reg.-Nr./Zul.-Nr.:</w:t>
            </w:r>
            <w:r>
              <w:rPr>
                <w:rStyle w:val="Funotenzeichen"/>
                <w:rFonts w:ascii="Arial" w:hAnsi="Arial"/>
                <w:b/>
                <w:sz w:val="22"/>
                <w:szCs w:val="22"/>
              </w:rPr>
              <w:footnoteReference w:id="1"/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B36E9" w:rsidRPr="002F4668" w:rsidRDefault="001B36E9" w:rsidP="001B36E9">
            <w:pPr>
              <w:overflowPunct/>
              <w:autoSpaceDE/>
              <w:adjustRightInd/>
              <w:spacing w:line="480" w:lineRule="aut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Datum: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-13927859"/>
                <w:placeholder>
                  <w:docPart w:val="CB324B15ECA94415831D5D4263A9E624"/>
                </w:placeholder>
                <w:date w:fullDate="2015-07-14T00:00:00Z">
                  <w:dateFormat w:val="d. MMMM 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ascii="Arial" w:hAnsi="Arial" w:cs="Arial"/>
                    <w:b/>
                    <w:sz w:val="22"/>
                    <w:szCs w:val="22"/>
                  </w:rPr>
                  <w:t>14. Juli 2015</w:t>
                </w:r>
              </w:sdtContent>
            </w:sdt>
          </w:p>
        </w:tc>
      </w:tr>
      <w:tr w:rsidR="001140B1" w:rsidTr="00EA5A25">
        <w:trPr>
          <w:gridAfter w:val="1"/>
          <w:wAfter w:w="126" w:type="dxa"/>
          <w:trHeight w:val="690"/>
        </w:trPr>
        <w:tc>
          <w:tcPr>
            <w:tcW w:w="151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0B1" w:rsidRDefault="001140B1" w:rsidP="002F4668">
            <w:pPr>
              <w:overflowPunct/>
              <w:autoSpaceDE/>
              <w:adjustRightInd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Liste</w:t>
            </w:r>
            <w:r w:rsidRPr="001140B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der Lernmaterialien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, die bereits in anderen zugelassenen Fernlehrgängen eingesetzt werden</w:t>
            </w:r>
          </w:p>
        </w:tc>
      </w:tr>
      <w:tr w:rsidR="00EA5A25" w:rsidTr="00EA5A25">
        <w:trPr>
          <w:gridAfter w:val="1"/>
          <w:wAfter w:w="126" w:type="dxa"/>
          <w:trHeight w:val="397"/>
        </w:trPr>
        <w:tc>
          <w:tcPr>
            <w:tcW w:w="195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A25" w:rsidRDefault="00EA5A25" w:rsidP="005D05FB">
            <w:pPr>
              <w:overflowPunct/>
              <w:autoSpaceDE/>
              <w:adjustRightInd/>
              <w:spacing w:before="6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Kurzbezeichnung </w:t>
            </w:r>
          </w:p>
          <w:p w:rsidR="00EA5A25" w:rsidRDefault="00EA5A25" w:rsidP="005D05FB">
            <w:pPr>
              <w:overflowPunct/>
              <w:autoSpaceDE/>
              <w:adjustRightInd/>
              <w:spacing w:before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553" w:type="dxa"/>
            <w:gridSpan w:val="5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A25" w:rsidRDefault="00EA5A25" w:rsidP="005D05FB">
            <w:pPr>
              <w:overflowPunct/>
              <w:autoSpaceDE/>
              <w:adjustRightInd/>
              <w:spacing w:before="6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Titel, Textbezeichnung, Modulbezeichnung etc.</w:t>
            </w:r>
          </w:p>
        </w:tc>
        <w:tc>
          <w:tcPr>
            <w:tcW w:w="1984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A25" w:rsidRDefault="00EA5A25" w:rsidP="002311A9">
            <w:pPr>
              <w:overflowPunct/>
              <w:autoSpaceDE/>
              <w:adjustRightInd/>
              <w:spacing w:before="6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Art der Materialien 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r w:rsidR="002311A9">
              <w:rPr>
                <w:rFonts w:ascii="Arial" w:hAnsi="Arial" w:cs="Arial"/>
                <w:i/>
                <w:iCs/>
                <w:sz w:val="16"/>
                <w:szCs w:val="16"/>
              </w:rPr>
              <w:t>(siehe Fußnote)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    </w:t>
            </w:r>
          </w:p>
        </w:tc>
        <w:tc>
          <w:tcPr>
            <w:tcW w:w="1843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A25" w:rsidRDefault="00EA5A25" w:rsidP="005D05FB">
            <w:pPr>
              <w:overflowPunct/>
              <w:autoSpaceDE/>
              <w:adjustRightInd/>
              <w:spacing w:before="6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der letzten Bearbeitung</w:t>
            </w:r>
          </w:p>
        </w:tc>
        <w:tc>
          <w:tcPr>
            <w:tcW w:w="1763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A25" w:rsidRDefault="00EA5A25" w:rsidP="005D05FB">
            <w:pPr>
              <w:overflowPunct/>
              <w:autoSpaceDE/>
              <w:adjustRightInd/>
              <w:spacing w:before="60"/>
              <w:jc w:val="center"/>
              <w:rPr>
                <w:rFonts w:ascii="Arial" w:hAnsi="Arial" w:cs="Arial"/>
                <w:b/>
                <w:bCs/>
              </w:rPr>
            </w:pPr>
            <w:r w:rsidRPr="001140B1">
              <w:rPr>
                <w:rFonts w:ascii="Arial" w:hAnsi="Arial" w:cs="Arial"/>
                <w:b/>
                <w:bCs/>
              </w:rPr>
              <w:t>Zulassungs</w:t>
            </w:r>
            <w:r>
              <w:rPr>
                <w:rFonts w:ascii="Arial" w:hAnsi="Arial" w:cs="Arial"/>
                <w:b/>
                <w:bCs/>
              </w:rPr>
              <w:t>-nummer</w:t>
            </w:r>
          </w:p>
        </w:tc>
      </w:tr>
      <w:tr w:rsidR="00D45A2E" w:rsidTr="00EA5A25">
        <w:trPr>
          <w:gridAfter w:val="1"/>
          <w:wAfter w:w="126" w:type="dxa"/>
          <w:trHeight w:val="230"/>
        </w:trPr>
        <w:tc>
          <w:tcPr>
            <w:tcW w:w="19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A2E" w:rsidRDefault="00D45A2E" w:rsidP="00FC74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553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A2E" w:rsidRDefault="00D45A2E" w:rsidP="00FC74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A2E" w:rsidRDefault="00D45A2E" w:rsidP="00FC74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A2E" w:rsidRDefault="00D45A2E" w:rsidP="00FC74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A2E" w:rsidRDefault="00D45A2E" w:rsidP="00FC74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tr w:rsidR="00D45A2E" w:rsidTr="00EA5A25">
        <w:trPr>
          <w:gridAfter w:val="1"/>
          <w:wAfter w:w="126" w:type="dxa"/>
          <w:trHeight w:val="397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D45A2E" w:rsidTr="00EA5A25">
        <w:trPr>
          <w:gridAfter w:val="1"/>
          <w:wAfter w:w="126" w:type="dxa"/>
          <w:trHeight w:val="397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D45A2E" w:rsidTr="00EA5A25">
        <w:trPr>
          <w:gridAfter w:val="1"/>
          <w:wAfter w:w="126" w:type="dxa"/>
          <w:trHeight w:val="397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7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</w:tr>
      <w:tr w:rsidR="00D45A2E" w:rsidTr="00EA5A25">
        <w:trPr>
          <w:gridAfter w:val="1"/>
          <w:wAfter w:w="126" w:type="dxa"/>
          <w:trHeight w:val="397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7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</w:tr>
      <w:tr w:rsidR="00D45A2E" w:rsidTr="00EA5A25">
        <w:trPr>
          <w:gridAfter w:val="1"/>
          <w:wAfter w:w="126" w:type="dxa"/>
          <w:trHeight w:val="397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D45A2E" w:rsidTr="00EA5A25">
        <w:trPr>
          <w:gridAfter w:val="1"/>
          <w:wAfter w:w="126" w:type="dxa"/>
          <w:trHeight w:val="397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D45A2E" w:rsidTr="00EA5A25">
        <w:trPr>
          <w:gridAfter w:val="1"/>
          <w:wAfter w:w="126" w:type="dxa"/>
          <w:trHeight w:val="397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7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</w:tr>
      <w:tr w:rsidR="00D45A2E" w:rsidTr="00EA5A25">
        <w:trPr>
          <w:gridAfter w:val="1"/>
          <w:wAfter w:w="126" w:type="dxa"/>
          <w:trHeight w:val="397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7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</w:tr>
      <w:tr w:rsidR="00D45A2E" w:rsidTr="00EA5A25">
        <w:trPr>
          <w:gridAfter w:val="1"/>
          <w:wAfter w:w="126" w:type="dxa"/>
          <w:trHeight w:val="397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7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</w:tr>
      <w:tr w:rsidR="00D45A2E" w:rsidTr="00EA5A25">
        <w:trPr>
          <w:gridAfter w:val="1"/>
          <w:wAfter w:w="126" w:type="dxa"/>
          <w:trHeight w:val="397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D45A2E" w:rsidTr="00EA5A25">
        <w:trPr>
          <w:gridAfter w:val="1"/>
          <w:wAfter w:w="126" w:type="dxa"/>
          <w:trHeight w:val="397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D45A2E" w:rsidTr="00EA5A25">
        <w:trPr>
          <w:gridAfter w:val="1"/>
          <w:wAfter w:w="126" w:type="dxa"/>
          <w:trHeight w:val="397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5A2E" w:rsidRDefault="00D45A2E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0767F1" w:rsidTr="00EA5A25">
        <w:trPr>
          <w:trHeight w:val="695"/>
        </w:trPr>
        <w:tc>
          <w:tcPr>
            <w:tcW w:w="14397" w:type="dxa"/>
            <w:gridSpan w:val="12"/>
            <w:hideMark/>
          </w:tcPr>
          <w:p w:rsidR="003323A8" w:rsidRDefault="003323A8" w:rsidP="00D531FC">
            <w:pPr>
              <w:overflowPunct/>
              <w:autoSpaceDE/>
              <w:adjustRightInd/>
              <w:jc w:val="left"/>
              <w:rPr>
                <w:rFonts w:ascii="Arial" w:hAnsi="Arial" w:cs="Arial"/>
                <w:sz w:val="16"/>
                <w:szCs w:val="16"/>
              </w:rPr>
            </w:pPr>
          </w:p>
          <w:p w:rsidR="000767F1" w:rsidRDefault="000767F1" w:rsidP="00D531FC">
            <w:pPr>
              <w:overflowPunct/>
              <w:autoSpaceDE/>
              <w:adjustRightInd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Art der Materialien: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z.B.</w:t>
            </w:r>
            <w:r w:rsidR="001B36E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: Begleitheft = BGF, Lehrbriefe 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= LB, Aufgabensa</w:t>
            </w:r>
            <w:r w:rsidR="001B36E9">
              <w:rPr>
                <w:rFonts w:ascii="Arial" w:hAnsi="Arial" w:cs="Arial"/>
                <w:i/>
                <w:iCs/>
                <w:sz w:val="16"/>
                <w:szCs w:val="16"/>
              </w:rPr>
              <w:t>mmlung = AS, Klausurensammlung =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KS, Aufgabenlösungen = AL, CD, DVD, CBT, WBT,  Sonstiges = S, </w:t>
            </w:r>
            <w:r w:rsidR="00D531FC">
              <w:rPr>
                <w:rFonts w:ascii="Arial" w:hAnsi="Arial" w:cs="Arial"/>
                <w:i/>
                <w:iCs/>
                <w:sz w:val="16"/>
                <w:szCs w:val="16"/>
              </w:rPr>
              <w:t>s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elbst gewählte Bezeichnungen bitte in einer Fußnote definieren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9" w:type="dxa"/>
            <w:gridSpan w:val="2"/>
            <w:noWrap/>
            <w:vAlign w:val="bottom"/>
          </w:tcPr>
          <w:p w:rsidR="000767F1" w:rsidRDefault="000767F1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</w:tr>
      <w:tr w:rsidR="000767F1" w:rsidTr="00EA5A25">
        <w:trPr>
          <w:trHeight w:val="120"/>
        </w:trPr>
        <w:tc>
          <w:tcPr>
            <w:tcW w:w="6035" w:type="dxa"/>
            <w:gridSpan w:val="2"/>
            <w:noWrap/>
            <w:vAlign w:val="bottom"/>
            <w:hideMark/>
          </w:tcPr>
          <w:p w:rsidR="000767F1" w:rsidRDefault="000767F1" w:rsidP="000820F8">
            <w:pPr>
              <w:overflowPunct/>
              <w:autoSpaceDE/>
              <w:adjustRightInd/>
              <w:jc w:val="lef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Ggf. </w:t>
            </w:r>
            <w:r w:rsidR="000820F8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Tabelle </w:t>
            </w:r>
            <w:r w:rsidR="003323A8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durch zusätzliche Blätter </w:t>
            </w:r>
            <w:r w:rsidR="000820F8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erweitern</w:t>
            </w:r>
          </w:p>
        </w:tc>
        <w:tc>
          <w:tcPr>
            <w:tcW w:w="1236" w:type="dxa"/>
            <w:noWrap/>
            <w:vAlign w:val="bottom"/>
          </w:tcPr>
          <w:p w:rsidR="000767F1" w:rsidRDefault="000767F1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669" w:type="dxa"/>
            <w:gridSpan w:val="2"/>
            <w:noWrap/>
            <w:vAlign w:val="bottom"/>
          </w:tcPr>
          <w:p w:rsidR="000767F1" w:rsidRDefault="000767F1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668" w:type="dxa"/>
            <w:gridSpan w:val="2"/>
            <w:noWrap/>
            <w:vAlign w:val="bottom"/>
          </w:tcPr>
          <w:p w:rsidR="000767F1" w:rsidRDefault="000767F1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668" w:type="dxa"/>
            <w:gridSpan w:val="2"/>
            <w:noWrap/>
            <w:vAlign w:val="bottom"/>
          </w:tcPr>
          <w:p w:rsidR="000767F1" w:rsidRDefault="000767F1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293" w:type="dxa"/>
            <w:gridSpan w:val="2"/>
            <w:noWrap/>
            <w:vAlign w:val="bottom"/>
          </w:tcPr>
          <w:p w:rsidR="000767F1" w:rsidRDefault="000767F1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828" w:type="dxa"/>
            <w:noWrap/>
            <w:vAlign w:val="bottom"/>
          </w:tcPr>
          <w:p w:rsidR="000767F1" w:rsidRDefault="000767F1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829" w:type="dxa"/>
            <w:gridSpan w:val="2"/>
            <w:noWrap/>
            <w:vAlign w:val="bottom"/>
          </w:tcPr>
          <w:p w:rsidR="000767F1" w:rsidRDefault="000767F1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</w:tr>
    </w:tbl>
    <w:p w:rsidR="00A20F86" w:rsidRDefault="00A20F86" w:rsidP="00A20F86">
      <w:pPr>
        <w:pStyle w:val="Kopfzeile"/>
        <w:tabs>
          <w:tab w:val="left" w:pos="1701"/>
        </w:tabs>
        <w:spacing w:line="320" w:lineRule="exact"/>
      </w:pPr>
    </w:p>
    <w:sectPr w:rsidR="00A20F86" w:rsidSect="001B36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40" w:h="11907" w:orient="landscape" w:code="9"/>
      <w:pgMar w:top="1134" w:right="1134" w:bottom="1134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CC7" w:rsidRDefault="00014CC7">
      <w:r>
        <w:separator/>
      </w:r>
    </w:p>
  </w:endnote>
  <w:endnote w:type="continuationSeparator" w:id="0">
    <w:p w:rsidR="00014CC7" w:rsidRDefault="00014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 (WN)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C7" w:rsidRDefault="00014CC7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5F1" w:rsidRPr="00AA35F1" w:rsidRDefault="00AA35F1" w:rsidP="00AA35F1">
    <w:pPr>
      <w:pStyle w:val="Fuzeile"/>
      <w:tabs>
        <w:tab w:val="clear" w:pos="4536"/>
        <w:tab w:val="clear" w:pos="9072"/>
        <w:tab w:val="left" w:pos="3130"/>
      </w:tabs>
      <w:rPr>
        <w:sz w:val="16"/>
        <w:szCs w:val="16"/>
      </w:rPr>
    </w:pPr>
    <w:r w:rsidRPr="00AA35F1">
      <w:rPr>
        <w:sz w:val="16"/>
        <w:szCs w:val="16"/>
      </w:rPr>
      <w:t>Version: 0</w:t>
    </w:r>
    <w:r w:rsidR="00014CC7">
      <w:rPr>
        <w:sz w:val="16"/>
        <w:szCs w:val="16"/>
      </w:rPr>
      <w:t>9</w:t>
    </w:r>
    <w:bookmarkStart w:id="0" w:name="_GoBack"/>
    <w:bookmarkEnd w:id="0"/>
    <w:r w:rsidRPr="00AA35F1">
      <w:rPr>
        <w:sz w:val="16"/>
        <w:szCs w:val="16"/>
      </w:rPr>
      <w:t>/2015</w:t>
    </w:r>
    <w:r w:rsidR="001B36E9">
      <w:rPr>
        <w:sz w:val="16"/>
        <w:szCs w:val="16"/>
      </w:rPr>
      <w:tab/>
    </w:r>
    <w:r w:rsidR="001B36E9">
      <w:rPr>
        <w:sz w:val="16"/>
        <w:szCs w:val="16"/>
      </w:rPr>
      <w:tab/>
    </w:r>
    <w:r w:rsidR="001B36E9">
      <w:rPr>
        <w:sz w:val="16"/>
        <w:szCs w:val="16"/>
      </w:rPr>
      <w:tab/>
    </w:r>
    <w:r w:rsidR="001B36E9">
      <w:rPr>
        <w:sz w:val="16"/>
        <w:szCs w:val="16"/>
      </w:rPr>
      <w:tab/>
    </w:r>
    <w:r w:rsidR="001B36E9">
      <w:rPr>
        <w:sz w:val="16"/>
        <w:szCs w:val="16"/>
      </w:rPr>
      <w:tab/>
      <w:t xml:space="preserve">Seite </w:t>
    </w:r>
    <w:r w:rsidR="001B36E9">
      <w:rPr>
        <w:sz w:val="16"/>
        <w:szCs w:val="16"/>
      </w:rPr>
      <w:fldChar w:fldCharType="begin"/>
    </w:r>
    <w:r w:rsidR="001B36E9">
      <w:rPr>
        <w:sz w:val="16"/>
        <w:szCs w:val="16"/>
      </w:rPr>
      <w:instrText xml:space="preserve"> PAGE   \* MERGEFORMAT </w:instrText>
    </w:r>
    <w:r w:rsidR="001B36E9">
      <w:rPr>
        <w:sz w:val="16"/>
        <w:szCs w:val="16"/>
      </w:rPr>
      <w:fldChar w:fldCharType="separate"/>
    </w:r>
    <w:r w:rsidR="00014CC7">
      <w:rPr>
        <w:noProof/>
        <w:sz w:val="16"/>
        <w:szCs w:val="16"/>
      </w:rPr>
      <w:t>1</w:t>
    </w:r>
    <w:r w:rsidR="001B36E9">
      <w:rPr>
        <w:sz w:val="16"/>
        <w:szCs w:val="16"/>
      </w:rPr>
      <w:fldChar w:fldCharType="end"/>
    </w:r>
    <w:r w:rsidR="001B36E9">
      <w:rPr>
        <w:sz w:val="16"/>
        <w:szCs w:val="16"/>
      </w:rPr>
      <w:t xml:space="preserve"> / </w:t>
    </w:r>
    <w:r w:rsidR="001B36E9">
      <w:rPr>
        <w:sz w:val="16"/>
        <w:szCs w:val="16"/>
      </w:rPr>
      <w:fldChar w:fldCharType="begin"/>
    </w:r>
    <w:r w:rsidR="001B36E9">
      <w:rPr>
        <w:sz w:val="16"/>
        <w:szCs w:val="16"/>
      </w:rPr>
      <w:instrText xml:space="preserve"> NUMPAGES   \* MERGEFORMAT </w:instrText>
    </w:r>
    <w:r w:rsidR="001B36E9">
      <w:rPr>
        <w:sz w:val="16"/>
        <w:szCs w:val="16"/>
      </w:rPr>
      <w:fldChar w:fldCharType="separate"/>
    </w:r>
    <w:r w:rsidR="00014CC7">
      <w:rPr>
        <w:noProof/>
        <w:sz w:val="16"/>
        <w:szCs w:val="16"/>
      </w:rPr>
      <w:t>1</w:t>
    </w:r>
    <w:r w:rsidR="001B36E9">
      <w:rPr>
        <w:sz w:val="16"/>
        <w:szCs w:val="16"/>
      </w:rPr>
      <w:fldChar w:fldCharType="end"/>
    </w:r>
    <w:r>
      <w:rPr>
        <w:sz w:val="16"/>
        <w:szCs w:val="16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C7" w:rsidRDefault="00014CC7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CC7" w:rsidRDefault="00014CC7">
      <w:r>
        <w:separator/>
      </w:r>
    </w:p>
  </w:footnote>
  <w:footnote w:type="continuationSeparator" w:id="0">
    <w:p w:rsidR="00014CC7" w:rsidRDefault="00014CC7">
      <w:r>
        <w:continuationSeparator/>
      </w:r>
    </w:p>
  </w:footnote>
  <w:footnote w:id="1">
    <w:p w:rsidR="001B36E9" w:rsidRDefault="001B36E9" w:rsidP="002050F6">
      <w:pPr>
        <w:pStyle w:val="Funotentext"/>
      </w:pPr>
      <w:r>
        <w:rPr>
          <w:rStyle w:val="Funotenzeichen"/>
        </w:rPr>
        <w:footnoteRef/>
      </w:r>
      <w:r>
        <w:t xml:space="preserve"> soweit bekannt </w:t>
      </w:r>
    </w:p>
    <w:p w:rsidR="001B36E9" w:rsidRDefault="001B36E9">
      <w:pPr>
        <w:pStyle w:val="Funoten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C7" w:rsidRDefault="00014CC7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9D8" w:rsidRDefault="001140B1" w:rsidP="00892835">
    <w:pPr>
      <w:pStyle w:val="Kopfzeile"/>
      <w:rPr>
        <w:rFonts w:ascii="Arial" w:hAnsi="Arial" w:cs="Arial"/>
        <w:b/>
        <w:bCs/>
      </w:rPr>
    </w:pPr>
    <w:r w:rsidRPr="00D45A2E">
      <w:rPr>
        <w:rFonts w:ascii="Arial" w:hAnsi="Arial" w:cs="Arial"/>
        <w:b/>
        <w:color w:val="FF0000"/>
        <w:sz w:val="28"/>
        <w:szCs w:val="28"/>
      </w:rPr>
      <w:t>Anlage I-</w:t>
    </w:r>
    <w:r w:rsidR="00C66269">
      <w:rPr>
        <w:rFonts w:ascii="Arial" w:hAnsi="Arial" w:cs="Arial"/>
        <w:b/>
        <w:color w:val="FF0000"/>
        <w:sz w:val="28"/>
        <w:szCs w:val="28"/>
      </w:rPr>
      <w:t>1</w:t>
    </w:r>
    <w:r w:rsidR="000B6E92">
      <w:rPr>
        <w:rFonts w:ascii="Arial" w:hAnsi="Arial" w:cs="Arial"/>
        <w:b/>
        <w:color w:val="FF0000"/>
        <w:sz w:val="28"/>
        <w:szCs w:val="28"/>
      </w:rPr>
      <w:t xml:space="preserve"> </w:t>
    </w:r>
    <w:r w:rsidR="000B6E92" w:rsidRPr="000B6E92">
      <w:rPr>
        <w:rFonts w:ascii="Arial" w:hAnsi="Arial" w:cs="Arial"/>
        <w:b/>
        <w:bCs/>
      </w:rPr>
      <w:t>Liste der Lernmaterialien</w:t>
    </w:r>
    <w:r w:rsidR="00F363DE" w:rsidRPr="00F363DE">
      <w:rPr>
        <w:rFonts w:ascii="Arial" w:hAnsi="Arial" w:cs="Arial"/>
        <w:b/>
        <w:bCs/>
      </w:rPr>
      <w:t>, die bereits in anderen zugelassenen Fernlehrgängen eingesetzt werden</w:t>
    </w:r>
  </w:p>
  <w:p w:rsidR="001B36E9" w:rsidRPr="00F363DE" w:rsidRDefault="001B36E9" w:rsidP="00892835">
    <w:pPr>
      <w:pStyle w:val="Kopfzeile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C7" w:rsidRDefault="00014CC7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6634"/>
    <w:multiLevelType w:val="hybridMultilevel"/>
    <w:tmpl w:val="E36C3D2A"/>
    <w:lvl w:ilvl="0" w:tplc="5DC0FF1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0F85A30"/>
    <w:multiLevelType w:val="hybridMultilevel"/>
    <w:tmpl w:val="032887A8"/>
    <w:lvl w:ilvl="0" w:tplc="DFC4F6A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3FD3EB4"/>
    <w:multiLevelType w:val="hybridMultilevel"/>
    <w:tmpl w:val="44A4CA24"/>
    <w:lvl w:ilvl="0" w:tplc="7B2476B8">
      <w:start w:val="1"/>
      <w:numFmt w:val="bullet"/>
      <w:lvlText w:val=""/>
      <w:lvlJc w:val="left"/>
      <w:pPr>
        <w:ind w:left="106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96807FC"/>
    <w:multiLevelType w:val="hybridMultilevel"/>
    <w:tmpl w:val="F72E3D9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C6F3E73"/>
    <w:multiLevelType w:val="hybridMultilevel"/>
    <w:tmpl w:val="E81E4292"/>
    <w:lvl w:ilvl="0" w:tplc="F05A569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600207"/>
    <w:multiLevelType w:val="hybridMultilevel"/>
    <w:tmpl w:val="DB4A5A6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DC41CD3"/>
    <w:multiLevelType w:val="hybridMultilevel"/>
    <w:tmpl w:val="061A60B8"/>
    <w:lvl w:ilvl="0" w:tplc="7B2476B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C7062"/>
    <w:multiLevelType w:val="hybridMultilevel"/>
    <w:tmpl w:val="67DCC91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2EB4962"/>
    <w:multiLevelType w:val="hybridMultilevel"/>
    <w:tmpl w:val="D1740EF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D83D14"/>
    <w:multiLevelType w:val="hybridMultilevel"/>
    <w:tmpl w:val="EFAAF9C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476400B"/>
    <w:multiLevelType w:val="hybridMultilevel"/>
    <w:tmpl w:val="617A24BE"/>
    <w:lvl w:ilvl="0" w:tplc="749E3AFC">
      <w:start w:val="5"/>
      <w:numFmt w:val="upperRoman"/>
      <w:lvlText w:val="%1."/>
      <w:lvlJc w:val="left"/>
      <w:pPr>
        <w:ind w:left="1080" w:hanging="720"/>
      </w:pPr>
      <w:rPr>
        <w:rFonts w:hint="default"/>
        <w:b/>
        <w:i w:val="0"/>
        <w:sz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9E13A8"/>
    <w:multiLevelType w:val="hybridMultilevel"/>
    <w:tmpl w:val="617A24BE"/>
    <w:lvl w:ilvl="0" w:tplc="749E3AFC">
      <w:start w:val="5"/>
      <w:numFmt w:val="upperRoman"/>
      <w:lvlText w:val="%1."/>
      <w:lvlJc w:val="left"/>
      <w:pPr>
        <w:ind w:left="1080" w:hanging="720"/>
      </w:pPr>
      <w:rPr>
        <w:rFonts w:hint="default"/>
        <w:b/>
        <w:i w:val="0"/>
        <w:sz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754265"/>
    <w:multiLevelType w:val="hybridMultilevel"/>
    <w:tmpl w:val="38CE957E"/>
    <w:lvl w:ilvl="0" w:tplc="8566350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i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E377D53"/>
    <w:multiLevelType w:val="hybridMultilevel"/>
    <w:tmpl w:val="F3ACB2DA"/>
    <w:lvl w:ilvl="0" w:tplc="39B416AA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i w:val="0"/>
        <w:sz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9F694E"/>
    <w:multiLevelType w:val="hybridMultilevel"/>
    <w:tmpl w:val="38CE957E"/>
    <w:lvl w:ilvl="0" w:tplc="8566350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i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1A1706C"/>
    <w:multiLevelType w:val="hybridMultilevel"/>
    <w:tmpl w:val="3CC4A4B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2C251C1"/>
    <w:multiLevelType w:val="hybridMultilevel"/>
    <w:tmpl w:val="4D820AA8"/>
    <w:lvl w:ilvl="0" w:tplc="7B2476B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3863EEF"/>
    <w:multiLevelType w:val="hybridMultilevel"/>
    <w:tmpl w:val="08AAAC40"/>
    <w:lvl w:ilvl="0" w:tplc="8CA28D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1101DAB"/>
    <w:multiLevelType w:val="hybridMultilevel"/>
    <w:tmpl w:val="E81E4292"/>
    <w:lvl w:ilvl="0" w:tplc="F05A569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807526E"/>
    <w:multiLevelType w:val="hybridMultilevel"/>
    <w:tmpl w:val="20C22266"/>
    <w:lvl w:ilvl="0" w:tplc="0407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83701E3"/>
    <w:multiLevelType w:val="hybridMultilevel"/>
    <w:tmpl w:val="BA283548"/>
    <w:lvl w:ilvl="0" w:tplc="9440DC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/>
        <w:color w:val="auto"/>
        <w:sz w:val="24"/>
        <w:szCs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B8E1A20"/>
    <w:multiLevelType w:val="hybridMultilevel"/>
    <w:tmpl w:val="A0D69954"/>
    <w:lvl w:ilvl="0" w:tplc="7B2476B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1E12A9"/>
    <w:multiLevelType w:val="hybridMultilevel"/>
    <w:tmpl w:val="31469262"/>
    <w:lvl w:ilvl="0" w:tplc="7B2476B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0A1395"/>
    <w:multiLevelType w:val="hybridMultilevel"/>
    <w:tmpl w:val="E81E4292"/>
    <w:lvl w:ilvl="0" w:tplc="F05A569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D9E0C4B"/>
    <w:multiLevelType w:val="hybridMultilevel"/>
    <w:tmpl w:val="7152F28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64A496F"/>
    <w:multiLevelType w:val="hybridMultilevel"/>
    <w:tmpl w:val="DF02E07A"/>
    <w:lvl w:ilvl="0" w:tplc="7B2476B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4C0470"/>
    <w:multiLevelType w:val="hybridMultilevel"/>
    <w:tmpl w:val="F1A02B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971863"/>
    <w:multiLevelType w:val="multilevel"/>
    <w:tmpl w:val="7EB43F46"/>
    <w:lvl w:ilvl="0">
      <w:start w:val="2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27"/>
  </w:num>
  <w:num w:numId="2">
    <w:abstractNumId w:val="23"/>
  </w:num>
  <w:num w:numId="3">
    <w:abstractNumId w:val="20"/>
  </w:num>
  <w:num w:numId="4">
    <w:abstractNumId w:val="3"/>
  </w:num>
  <w:num w:numId="5">
    <w:abstractNumId w:val="5"/>
  </w:num>
  <w:num w:numId="6">
    <w:abstractNumId w:val="19"/>
  </w:num>
  <w:num w:numId="7">
    <w:abstractNumId w:val="0"/>
  </w:num>
  <w:num w:numId="8">
    <w:abstractNumId w:val="14"/>
  </w:num>
  <w:num w:numId="9">
    <w:abstractNumId w:val="17"/>
  </w:num>
  <w:num w:numId="10">
    <w:abstractNumId w:val="9"/>
  </w:num>
  <w:num w:numId="11">
    <w:abstractNumId w:val="1"/>
  </w:num>
  <w:num w:numId="12">
    <w:abstractNumId w:val="24"/>
  </w:num>
  <w:num w:numId="13">
    <w:abstractNumId w:val="15"/>
  </w:num>
  <w:num w:numId="14">
    <w:abstractNumId w:val="2"/>
  </w:num>
  <w:num w:numId="15">
    <w:abstractNumId w:val="7"/>
  </w:num>
  <w:num w:numId="16">
    <w:abstractNumId w:val="21"/>
  </w:num>
  <w:num w:numId="17">
    <w:abstractNumId w:val="22"/>
  </w:num>
  <w:num w:numId="18">
    <w:abstractNumId w:val="12"/>
  </w:num>
  <w:num w:numId="19">
    <w:abstractNumId w:val="6"/>
  </w:num>
  <w:num w:numId="20">
    <w:abstractNumId w:val="25"/>
  </w:num>
  <w:num w:numId="21">
    <w:abstractNumId w:val="16"/>
  </w:num>
  <w:num w:numId="22">
    <w:abstractNumId w:val="11"/>
  </w:num>
  <w:num w:numId="23">
    <w:abstractNumId w:val="4"/>
  </w:num>
  <w:num w:numId="24">
    <w:abstractNumId w:val="13"/>
  </w:num>
  <w:num w:numId="25">
    <w:abstractNumId w:val="18"/>
  </w:num>
  <w:num w:numId="26">
    <w:abstractNumId w:val="26"/>
  </w:num>
  <w:num w:numId="27">
    <w:abstractNumId w:val="10"/>
  </w:num>
  <w:num w:numId="28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20BF1D9D-4CFF-41DE-9EA4-9F44778FA581}"/>
    <w:docVar w:name="dgnword-eventsink" w:val="379660912"/>
  </w:docVars>
  <w:rsids>
    <w:rsidRoot w:val="00014CC7"/>
    <w:rsid w:val="00004B38"/>
    <w:rsid w:val="00014CC7"/>
    <w:rsid w:val="000214B5"/>
    <w:rsid w:val="00021BA1"/>
    <w:rsid w:val="00022BFF"/>
    <w:rsid w:val="00034906"/>
    <w:rsid w:val="0003512D"/>
    <w:rsid w:val="00037E14"/>
    <w:rsid w:val="00050AD9"/>
    <w:rsid w:val="00060589"/>
    <w:rsid w:val="00063A85"/>
    <w:rsid w:val="0007388A"/>
    <w:rsid w:val="000767F1"/>
    <w:rsid w:val="000820F8"/>
    <w:rsid w:val="00085442"/>
    <w:rsid w:val="0009015A"/>
    <w:rsid w:val="00094BC6"/>
    <w:rsid w:val="000A103A"/>
    <w:rsid w:val="000A61F6"/>
    <w:rsid w:val="000B3461"/>
    <w:rsid w:val="000B6E92"/>
    <w:rsid w:val="000B7D0C"/>
    <w:rsid w:val="000C3810"/>
    <w:rsid w:val="000C673D"/>
    <w:rsid w:val="000D57D4"/>
    <w:rsid w:val="000E17B7"/>
    <w:rsid w:val="000E5220"/>
    <w:rsid w:val="000E6CC7"/>
    <w:rsid w:val="000E6F17"/>
    <w:rsid w:val="000E7ED0"/>
    <w:rsid w:val="000F61D3"/>
    <w:rsid w:val="001111A5"/>
    <w:rsid w:val="001140B1"/>
    <w:rsid w:val="00123195"/>
    <w:rsid w:val="00131811"/>
    <w:rsid w:val="00134A0A"/>
    <w:rsid w:val="00144367"/>
    <w:rsid w:val="00152E26"/>
    <w:rsid w:val="00160712"/>
    <w:rsid w:val="001641D8"/>
    <w:rsid w:val="001667DC"/>
    <w:rsid w:val="00187334"/>
    <w:rsid w:val="001B36E9"/>
    <w:rsid w:val="001C1F5F"/>
    <w:rsid w:val="001C3CD5"/>
    <w:rsid w:val="001C4E55"/>
    <w:rsid w:val="001D14C8"/>
    <w:rsid w:val="001D5A04"/>
    <w:rsid w:val="001E40BC"/>
    <w:rsid w:val="002018D7"/>
    <w:rsid w:val="00204FAD"/>
    <w:rsid w:val="00204FD9"/>
    <w:rsid w:val="002050F6"/>
    <w:rsid w:val="002311A9"/>
    <w:rsid w:val="00232052"/>
    <w:rsid w:val="00237180"/>
    <w:rsid w:val="0023732B"/>
    <w:rsid w:val="00243E28"/>
    <w:rsid w:val="0024496D"/>
    <w:rsid w:val="002541AA"/>
    <w:rsid w:val="00260FEB"/>
    <w:rsid w:val="002753F7"/>
    <w:rsid w:val="002765A6"/>
    <w:rsid w:val="002778CC"/>
    <w:rsid w:val="0028166B"/>
    <w:rsid w:val="00296834"/>
    <w:rsid w:val="002A1F97"/>
    <w:rsid w:val="002A47EA"/>
    <w:rsid w:val="002A7E35"/>
    <w:rsid w:val="002B7F21"/>
    <w:rsid w:val="002C000E"/>
    <w:rsid w:val="002C2B6D"/>
    <w:rsid w:val="002D3FB9"/>
    <w:rsid w:val="002E005B"/>
    <w:rsid w:val="002E5377"/>
    <w:rsid w:val="002F4668"/>
    <w:rsid w:val="003070BE"/>
    <w:rsid w:val="00316378"/>
    <w:rsid w:val="00323926"/>
    <w:rsid w:val="00326AFC"/>
    <w:rsid w:val="0032771F"/>
    <w:rsid w:val="003323A8"/>
    <w:rsid w:val="0036463D"/>
    <w:rsid w:val="003678F8"/>
    <w:rsid w:val="0037314A"/>
    <w:rsid w:val="0037629E"/>
    <w:rsid w:val="003801FE"/>
    <w:rsid w:val="003A6F98"/>
    <w:rsid w:val="003A752D"/>
    <w:rsid w:val="003B20BF"/>
    <w:rsid w:val="003B7756"/>
    <w:rsid w:val="003C18B1"/>
    <w:rsid w:val="003C58F2"/>
    <w:rsid w:val="003C6C93"/>
    <w:rsid w:val="003D2C55"/>
    <w:rsid w:val="003D4E93"/>
    <w:rsid w:val="003D5A33"/>
    <w:rsid w:val="003E4E66"/>
    <w:rsid w:val="003E5D95"/>
    <w:rsid w:val="003F1D96"/>
    <w:rsid w:val="003F6EB3"/>
    <w:rsid w:val="004000EF"/>
    <w:rsid w:val="00400CE6"/>
    <w:rsid w:val="00401757"/>
    <w:rsid w:val="00407549"/>
    <w:rsid w:val="00420809"/>
    <w:rsid w:val="0044661E"/>
    <w:rsid w:val="00456FC9"/>
    <w:rsid w:val="00462DBD"/>
    <w:rsid w:val="00467875"/>
    <w:rsid w:val="00471BF9"/>
    <w:rsid w:val="00475647"/>
    <w:rsid w:val="00476CEB"/>
    <w:rsid w:val="004805B5"/>
    <w:rsid w:val="004823BD"/>
    <w:rsid w:val="00482A65"/>
    <w:rsid w:val="004831E9"/>
    <w:rsid w:val="00484188"/>
    <w:rsid w:val="00492737"/>
    <w:rsid w:val="00492F75"/>
    <w:rsid w:val="00492FBE"/>
    <w:rsid w:val="00493E6D"/>
    <w:rsid w:val="004941E5"/>
    <w:rsid w:val="00494EAB"/>
    <w:rsid w:val="004B2D4F"/>
    <w:rsid w:val="004C2131"/>
    <w:rsid w:val="004C2FA0"/>
    <w:rsid w:val="004D12A6"/>
    <w:rsid w:val="004D3B76"/>
    <w:rsid w:val="004D6652"/>
    <w:rsid w:val="004D69E8"/>
    <w:rsid w:val="004E1298"/>
    <w:rsid w:val="004E6CC4"/>
    <w:rsid w:val="004F6414"/>
    <w:rsid w:val="00505453"/>
    <w:rsid w:val="00507209"/>
    <w:rsid w:val="00516363"/>
    <w:rsid w:val="0052118C"/>
    <w:rsid w:val="0052339A"/>
    <w:rsid w:val="00530ACE"/>
    <w:rsid w:val="00541950"/>
    <w:rsid w:val="00544DC3"/>
    <w:rsid w:val="00546316"/>
    <w:rsid w:val="00580573"/>
    <w:rsid w:val="0058279D"/>
    <w:rsid w:val="00584E60"/>
    <w:rsid w:val="005A0B60"/>
    <w:rsid w:val="005A47E0"/>
    <w:rsid w:val="005A67A9"/>
    <w:rsid w:val="005C24AC"/>
    <w:rsid w:val="005D05FB"/>
    <w:rsid w:val="005E30C6"/>
    <w:rsid w:val="005E4BE2"/>
    <w:rsid w:val="005F5EB3"/>
    <w:rsid w:val="00600A50"/>
    <w:rsid w:val="006130D8"/>
    <w:rsid w:val="0062583C"/>
    <w:rsid w:val="006267F7"/>
    <w:rsid w:val="00630E1A"/>
    <w:rsid w:val="00635BC6"/>
    <w:rsid w:val="0064403D"/>
    <w:rsid w:val="00660226"/>
    <w:rsid w:val="00665663"/>
    <w:rsid w:val="00677F6F"/>
    <w:rsid w:val="00680A5D"/>
    <w:rsid w:val="00687F9C"/>
    <w:rsid w:val="00697E89"/>
    <w:rsid w:val="006A1945"/>
    <w:rsid w:val="006A6518"/>
    <w:rsid w:val="006B0332"/>
    <w:rsid w:val="006B19CD"/>
    <w:rsid w:val="006B5E5A"/>
    <w:rsid w:val="006C0FE5"/>
    <w:rsid w:val="006C1C91"/>
    <w:rsid w:val="006D23B5"/>
    <w:rsid w:val="006E78D4"/>
    <w:rsid w:val="006F0E20"/>
    <w:rsid w:val="006F21D5"/>
    <w:rsid w:val="006F4F42"/>
    <w:rsid w:val="006F60E9"/>
    <w:rsid w:val="007007FC"/>
    <w:rsid w:val="00700D7E"/>
    <w:rsid w:val="00701359"/>
    <w:rsid w:val="00702865"/>
    <w:rsid w:val="0070436C"/>
    <w:rsid w:val="00711666"/>
    <w:rsid w:val="0072023D"/>
    <w:rsid w:val="007351D9"/>
    <w:rsid w:val="00737AC1"/>
    <w:rsid w:val="00741987"/>
    <w:rsid w:val="007428E5"/>
    <w:rsid w:val="0074615E"/>
    <w:rsid w:val="007651D2"/>
    <w:rsid w:val="00767728"/>
    <w:rsid w:val="007703CF"/>
    <w:rsid w:val="007869D8"/>
    <w:rsid w:val="00795E2D"/>
    <w:rsid w:val="007A7468"/>
    <w:rsid w:val="007B19F6"/>
    <w:rsid w:val="007B23F9"/>
    <w:rsid w:val="007B3B97"/>
    <w:rsid w:val="007B614E"/>
    <w:rsid w:val="007C052E"/>
    <w:rsid w:val="007C67A0"/>
    <w:rsid w:val="007D1D56"/>
    <w:rsid w:val="007D256A"/>
    <w:rsid w:val="007F6561"/>
    <w:rsid w:val="007F6D28"/>
    <w:rsid w:val="007F73D4"/>
    <w:rsid w:val="00806E24"/>
    <w:rsid w:val="00807CCE"/>
    <w:rsid w:val="00823E38"/>
    <w:rsid w:val="008405D0"/>
    <w:rsid w:val="00840FFA"/>
    <w:rsid w:val="00841653"/>
    <w:rsid w:val="0086185C"/>
    <w:rsid w:val="0086260B"/>
    <w:rsid w:val="0086692C"/>
    <w:rsid w:val="008700DB"/>
    <w:rsid w:val="00875D9F"/>
    <w:rsid w:val="008827C1"/>
    <w:rsid w:val="00884D00"/>
    <w:rsid w:val="0089005A"/>
    <w:rsid w:val="00892835"/>
    <w:rsid w:val="008B6492"/>
    <w:rsid w:val="008D7418"/>
    <w:rsid w:val="008D7E97"/>
    <w:rsid w:val="008F0587"/>
    <w:rsid w:val="008F77BA"/>
    <w:rsid w:val="00917CFF"/>
    <w:rsid w:val="00926806"/>
    <w:rsid w:val="00952E1F"/>
    <w:rsid w:val="00961242"/>
    <w:rsid w:val="0097086D"/>
    <w:rsid w:val="009714B4"/>
    <w:rsid w:val="0098049F"/>
    <w:rsid w:val="0098550D"/>
    <w:rsid w:val="00991612"/>
    <w:rsid w:val="009921ED"/>
    <w:rsid w:val="0099369A"/>
    <w:rsid w:val="009973FA"/>
    <w:rsid w:val="009A4BEE"/>
    <w:rsid w:val="009C27B9"/>
    <w:rsid w:val="009C2CD3"/>
    <w:rsid w:val="009E395D"/>
    <w:rsid w:val="009F04D8"/>
    <w:rsid w:val="009F40B6"/>
    <w:rsid w:val="00A03F7E"/>
    <w:rsid w:val="00A14E37"/>
    <w:rsid w:val="00A17F8E"/>
    <w:rsid w:val="00A20F86"/>
    <w:rsid w:val="00A221C7"/>
    <w:rsid w:val="00A31381"/>
    <w:rsid w:val="00A31656"/>
    <w:rsid w:val="00A341B2"/>
    <w:rsid w:val="00A50433"/>
    <w:rsid w:val="00A829BF"/>
    <w:rsid w:val="00A94416"/>
    <w:rsid w:val="00A969E7"/>
    <w:rsid w:val="00AA17C5"/>
    <w:rsid w:val="00AA35F1"/>
    <w:rsid w:val="00AA7CB1"/>
    <w:rsid w:val="00AB694F"/>
    <w:rsid w:val="00AC20B0"/>
    <w:rsid w:val="00AC6909"/>
    <w:rsid w:val="00AD4608"/>
    <w:rsid w:val="00AE3D4B"/>
    <w:rsid w:val="00AF4C84"/>
    <w:rsid w:val="00B05638"/>
    <w:rsid w:val="00B07B91"/>
    <w:rsid w:val="00B12EE2"/>
    <w:rsid w:val="00B13425"/>
    <w:rsid w:val="00B20DF2"/>
    <w:rsid w:val="00B25437"/>
    <w:rsid w:val="00B30922"/>
    <w:rsid w:val="00B36EC3"/>
    <w:rsid w:val="00B43D74"/>
    <w:rsid w:val="00B46D15"/>
    <w:rsid w:val="00B53D72"/>
    <w:rsid w:val="00B57A1B"/>
    <w:rsid w:val="00B631F1"/>
    <w:rsid w:val="00B769D9"/>
    <w:rsid w:val="00B82439"/>
    <w:rsid w:val="00B82CD3"/>
    <w:rsid w:val="00B93267"/>
    <w:rsid w:val="00BA1418"/>
    <w:rsid w:val="00BA16A7"/>
    <w:rsid w:val="00BA2B19"/>
    <w:rsid w:val="00BA5EB2"/>
    <w:rsid w:val="00BB76E8"/>
    <w:rsid w:val="00BC792D"/>
    <w:rsid w:val="00BD15B1"/>
    <w:rsid w:val="00BE57EC"/>
    <w:rsid w:val="00BE7BF9"/>
    <w:rsid w:val="00BF3080"/>
    <w:rsid w:val="00BF63AD"/>
    <w:rsid w:val="00C041C2"/>
    <w:rsid w:val="00C044BC"/>
    <w:rsid w:val="00C06C4F"/>
    <w:rsid w:val="00C10C02"/>
    <w:rsid w:val="00C16617"/>
    <w:rsid w:val="00C25D53"/>
    <w:rsid w:val="00C32222"/>
    <w:rsid w:val="00C374E0"/>
    <w:rsid w:val="00C426B4"/>
    <w:rsid w:val="00C46684"/>
    <w:rsid w:val="00C474FC"/>
    <w:rsid w:val="00C4763B"/>
    <w:rsid w:val="00C51028"/>
    <w:rsid w:val="00C51380"/>
    <w:rsid w:val="00C51E69"/>
    <w:rsid w:val="00C51EF9"/>
    <w:rsid w:val="00C52F2A"/>
    <w:rsid w:val="00C53363"/>
    <w:rsid w:val="00C567F7"/>
    <w:rsid w:val="00C60619"/>
    <w:rsid w:val="00C65838"/>
    <w:rsid w:val="00C65ABB"/>
    <w:rsid w:val="00C66269"/>
    <w:rsid w:val="00C67BE4"/>
    <w:rsid w:val="00C80061"/>
    <w:rsid w:val="00C804B8"/>
    <w:rsid w:val="00C81C5A"/>
    <w:rsid w:val="00C861DD"/>
    <w:rsid w:val="00C963EC"/>
    <w:rsid w:val="00CA3D2B"/>
    <w:rsid w:val="00CB14DE"/>
    <w:rsid w:val="00CB18D6"/>
    <w:rsid w:val="00CB6B11"/>
    <w:rsid w:val="00CB7780"/>
    <w:rsid w:val="00CC3C03"/>
    <w:rsid w:val="00CC4F3F"/>
    <w:rsid w:val="00CD11CB"/>
    <w:rsid w:val="00CF6177"/>
    <w:rsid w:val="00CF6C1C"/>
    <w:rsid w:val="00D042B2"/>
    <w:rsid w:val="00D136DD"/>
    <w:rsid w:val="00D15DF2"/>
    <w:rsid w:val="00D236CA"/>
    <w:rsid w:val="00D26836"/>
    <w:rsid w:val="00D26BFD"/>
    <w:rsid w:val="00D277CC"/>
    <w:rsid w:val="00D420DC"/>
    <w:rsid w:val="00D457D4"/>
    <w:rsid w:val="00D45A2E"/>
    <w:rsid w:val="00D5171C"/>
    <w:rsid w:val="00D531FC"/>
    <w:rsid w:val="00D535FF"/>
    <w:rsid w:val="00D64EF6"/>
    <w:rsid w:val="00D71251"/>
    <w:rsid w:val="00D76132"/>
    <w:rsid w:val="00D77687"/>
    <w:rsid w:val="00D81FE7"/>
    <w:rsid w:val="00D82145"/>
    <w:rsid w:val="00D83C88"/>
    <w:rsid w:val="00D8564F"/>
    <w:rsid w:val="00D878EB"/>
    <w:rsid w:val="00DA0682"/>
    <w:rsid w:val="00DA7185"/>
    <w:rsid w:val="00DB08E6"/>
    <w:rsid w:val="00DB1EB9"/>
    <w:rsid w:val="00DB70A1"/>
    <w:rsid w:val="00DC389B"/>
    <w:rsid w:val="00DC495F"/>
    <w:rsid w:val="00DD4263"/>
    <w:rsid w:val="00DF13A9"/>
    <w:rsid w:val="00DF340C"/>
    <w:rsid w:val="00E04306"/>
    <w:rsid w:val="00E13047"/>
    <w:rsid w:val="00E3004E"/>
    <w:rsid w:val="00E30A63"/>
    <w:rsid w:val="00E33E54"/>
    <w:rsid w:val="00E34C65"/>
    <w:rsid w:val="00E376DD"/>
    <w:rsid w:val="00E41D88"/>
    <w:rsid w:val="00E43FB5"/>
    <w:rsid w:val="00E50CEE"/>
    <w:rsid w:val="00E51525"/>
    <w:rsid w:val="00E54164"/>
    <w:rsid w:val="00E55208"/>
    <w:rsid w:val="00E56D4F"/>
    <w:rsid w:val="00E57D7B"/>
    <w:rsid w:val="00E623A0"/>
    <w:rsid w:val="00E67105"/>
    <w:rsid w:val="00E71095"/>
    <w:rsid w:val="00E76887"/>
    <w:rsid w:val="00E82250"/>
    <w:rsid w:val="00E905CC"/>
    <w:rsid w:val="00EA5A25"/>
    <w:rsid w:val="00EB195A"/>
    <w:rsid w:val="00EC0559"/>
    <w:rsid w:val="00EE6DC4"/>
    <w:rsid w:val="00F00EBB"/>
    <w:rsid w:val="00F048C4"/>
    <w:rsid w:val="00F11B4D"/>
    <w:rsid w:val="00F13CBA"/>
    <w:rsid w:val="00F205B5"/>
    <w:rsid w:val="00F227DE"/>
    <w:rsid w:val="00F2508B"/>
    <w:rsid w:val="00F363DE"/>
    <w:rsid w:val="00F3750F"/>
    <w:rsid w:val="00F3755E"/>
    <w:rsid w:val="00F41D2B"/>
    <w:rsid w:val="00F60600"/>
    <w:rsid w:val="00F62966"/>
    <w:rsid w:val="00F64136"/>
    <w:rsid w:val="00F81F21"/>
    <w:rsid w:val="00F83D5D"/>
    <w:rsid w:val="00F8627E"/>
    <w:rsid w:val="00F86760"/>
    <w:rsid w:val="00F93168"/>
    <w:rsid w:val="00F94EDC"/>
    <w:rsid w:val="00F9770E"/>
    <w:rsid w:val="00FA092A"/>
    <w:rsid w:val="00FA256A"/>
    <w:rsid w:val="00FA654C"/>
    <w:rsid w:val="00FA6C6E"/>
    <w:rsid w:val="00FB0573"/>
    <w:rsid w:val="00FB6B0F"/>
    <w:rsid w:val="00FC4705"/>
    <w:rsid w:val="00FC7438"/>
    <w:rsid w:val="00FC76E2"/>
    <w:rsid w:val="00FD51C4"/>
    <w:rsid w:val="00FD636B"/>
    <w:rsid w:val="00FE04D4"/>
    <w:rsid w:val="00FE2785"/>
    <w:rsid w:val="00FE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86260B"/>
    <w:pPr>
      <w:overflowPunct w:val="0"/>
      <w:autoSpaceDE w:val="0"/>
      <w:autoSpaceDN w:val="0"/>
      <w:adjustRightInd w:val="0"/>
      <w:jc w:val="both"/>
      <w:textAlignment w:val="baseline"/>
    </w:pPr>
    <w:rPr>
      <w:rFonts w:ascii="Univers (WN)" w:hAnsi="Univers (WN)" w:cs="Univers (WN)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tabs>
        <w:tab w:val="center" w:pos="4536"/>
        <w:tab w:val="right" w:pos="9072"/>
      </w:tabs>
      <w:spacing w:before="60" w:after="60"/>
      <w:jc w:val="left"/>
      <w:outlineLvl w:val="0"/>
    </w:pPr>
    <w:rPr>
      <w:b/>
      <w:bCs/>
      <w:sz w:val="18"/>
      <w:szCs w:val="18"/>
    </w:rPr>
  </w:style>
  <w:style w:type="paragraph" w:styleId="berschrift2">
    <w:name w:val="heading 2"/>
    <w:basedOn w:val="Standard"/>
    <w:next w:val="Standard"/>
    <w:link w:val="berschrift2Zchn"/>
    <w:uiPriority w:val="9"/>
    <w:qFormat/>
    <w:pPr>
      <w:keepNext/>
      <w:overflowPunct/>
      <w:autoSpaceDE/>
      <w:autoSpaceDN/>
      <w:adjustRightInd/>
      <w:jc w:val="left"/>
      <w:textAlignment w:val="auto"/>
      <w:outlineLvl w:val="1"/>
    </w:pPr>
    <w:rPr>
      <w:rFonts w:ascii="Arial" w:hAnsi="Arial" w:cs="Arial"/>
      <w:i/>
      <w:iCs/>
      <w:sz w:val="22"/>
      <w:szCs w:val="22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AB694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  <w:jc w:val="left"/>
    </w:pPr>
    <w:rPr>
      <w:sz w:val="24"/>
      <w:szCs w:val="24"/>
    </w:rPr>
  </w:style>
  <w:style w:type="character" w:customStyle="1" w:styleId="KopfzeileZchn">
    <w:name w:val="Kopfzeile Zchn"/>
    <w:basedOn w:val="Absatz-Standardschriftart"/>
    <w:link w:val="Kopfzeile"/>
    <w:uiPriority w:val="99"/>
    <w:semiHidden/>
    <w:rPr>
      <w:rFonts w:ascii="Univers (WN)" w:hAnsi="Univers (WN)" w:cs="Univers (WN)"/>
    </w:rPr>
  </w:style>
  <w:style w:type="character" w:styleId="Seitenzahl">
    <w:name w:val="page number"/>
    <w:basedOn w:val="Absatz-Standardschriftart"/>
    <w:uiPriority w:val="99"/>
    <w:rPr>
      <w:rFonts w:cs="Times New Roman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  <w:jc w:val="left"/>
    </w:pPr>
    <w:rPr>
      <w:sz w:val="24"/>
      <w:szCs w:val="24"/>
    </w:rPr>
  </w:style>
  <w:style w:type="character" w:customStyle="1" w:styleId="FuzeileZchn">
    <w:name w:val="Fußzeile Zchn"/>
    <w:basedOn w:val="Absatz-Standardschriftart"/>
    <w:link w:val="Fuzeile"/>
    <w:uiPriority w:val="99"/>
    <w:semiHidden/>
    <w:rPr>
      <w:rFonts w:ascii="Univers (WN)" w:hAnsi="Univers (WN)" w:cs="Univers (WN)"/>
    </w:rPr>
  </w:style>
  <w:style w:type="paragraph" w:customStyle="1" w:styleId="ZFUINFO2">
    <w:name w:val="ZFU_INFO2"/>
    <w:basedOn w:val="Standard"/>
    <w:rPr>
      <w:rFonts w:ascii="Arial" w:hAnsi="Arial" w:cs="Arial"/>
      <w:b/>
      <w:bCs/>
    </w:rPr>
  </w:style>
  <w:style w:type="paragraph" w:customStyle="1" w:styleId="ZFUINFO1">
    <w:name w:val="ZFU_INFO1"/>
    <w:basedOn w:val="ZFUINFO2"/>
    <w:pPr>
      <w:spacing w:after="120"/>
    </w:pPr>
  </w:style>
  <w:style w:type="paragraph" w:customStyle="1" w:styleId="ZFUINFO3">
    <w:name w:val="ZFU_INFO3"/>
    <w:basedOn w:val="Standard"/>
    <w:pPr>
      <w:spacing w:before="120" w:after="120"/>
      <w:ind w:left="851" w:hanging="851"/>
    </w:pPr>
    <w:rPr>
      <w:rFonts w:ascii="Arial" w:hAnsi="Arial" w:cs="Arial"/>
    </w:rPr>
  </w:style>
  <w:style w:type="paragraph" w:customStyle="1" w:styleId="ZFUI">
    <w:name w:val="ZFUI"/>
    <w:basedOn w:val="Standard"/>
    <w:pPr>
      <w:tabs>
        <w:tab w:val="left" w:pos="851"/>
        <w:tab w:val="left" w:pos="3402"/>
        <w:tab w:val="left" w:pos="4536"/>
      </w:tabs>
    </w:pPr>
    <w:rPr>
      <w:rFonts w:ascii="Arial" w:hAnsi="Arial" w:cs="Arial"/>
    </w:rPr>
  </w:style>
  <w:style w:type="paragraph" w:customStyle="1" w:styleId="ZFUBlock">
    <w:name w:val="ZFU_Block"/>
    <w:basedOn w:val="Standard"/>
    <w:pPr>
      <w:framePr w:w="8858" w:h="2211" w:hSpace="142" w:wrap="auto" w:vAnchor="text" w:hAnchor="page" w:x="2127" w:y="77"/>
    </w:pPr>
    <w:rPr>
      <w:rFonts w:ascii="Arial" w:hAnsi="Arial" w:cs="Arial"/>
    </w:rPr>
  </w:style>
  <w:style w:type="paragraph" w:styleId="Textkrper-Einzug3">
    <w:name w:val="Body Text Indent 3"/>
    <w:basedOn w:val="Standard"/>
    <w:link w:val="Textkrper-Einzug3Zchn"/>
    <w:uiPriority w:val="99"/>
    <w:pPr>
      <w:tabs>
        <w:tab w:val="left" w:pos="900"/>
      </w:tabs>
      <w:overflowPunct/>
      <w:autoSpaceDE/>
      <w:autoSpaceDN/>
      <w:adjustRightInd/>
      <w:ind w:left="900" w:hanging="540"/>
      <w:jc w:val="left"/>
      <w:textAlignment w:val="auto"/>
    </w:pPr>
    <w:rPr>
      <w:sz w:val="24"/>
      <w:szCs w:val="24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Pr>
      <w:rFonts w:ascii="Univers (WN)" w:hAnsi="Univers (WN)" w:cs="Univers (WN)"/>
      <w:sz w:val="16"/>
      <w:szCs w:val="16"/>
    </w:rPr>
  </w:style>
  <w:style w:type="paragraph" w:styleId="Textkrper-Zeileneinzug">
    <w:name w:val="Body Text Indent"/>
    <w:basedOn w:val="Standard"/>
    <w:link w:val="Textkrper-ZeileneinzugZchn"/>
    <w:uiPriority w:val="99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Pr>
      <w:rFonts w:ascii="Univers (WN)" w:hAnsi="Univers (WN)" w:cs="Univers (WN)"/>
    </w:rPr>
  </w:style>
  <w:style w:type="paragraph" w:styleId="Textkrper-Einzug2">
    <w:name w:val="Body Text Indent 2"/>
    <w:basedOn w:val="Standard"/>
    <w:link w:val="Textkrper-Einzug2Zchn"/>
    <w:uiPriority w:val="99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Pr>
      <w:rFonts w:ascii="Univers (WN)" w:hAnsi="Univers (WN)" w:cs="Univers (WN)"/>
    </w:rPr>
  </w:style>
  <w:style w:type="paragraph" w:styleId="Sprechblasentext">
    <w:name w:val="Balloon Text"/>
    <w:basedOn w:val="Standard"/>
    <w:link w:val="SprechblasentextZchn"/>
    <w:uiPriority w:val="99"/>
    <w:semiHidden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ahoma" w:hAnsi="Tahoma" w:cs="Tahoma"/>
      <w:sz w:val="16"/>
      <w:szCs w:val="16"/>
    </w:rPr>
  </w:style>
  <w:style w:type="paragraph" w:styleId="Funotentext">
    <w:name w:val="footnote text"/>
    <w:basedOn w:val="Standard"/>
    <w:link w:val="FunotentextZchn"/>
    <w:uiPriority w:val="99"/>
    <w:semiHidden/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rFonts w:ascii="Univers (WN)" w:hAnsi="Univers (WN)" w:cs="Univers (WN)"/>
    </w:rPr>
  </w:style>
  <w:style w:type="character" w:styleId="Funotenzeichen">
    <w:name w:val="footnote reference"/>
    <w:basedOn w:val="Absatz-Standardschriftart"/>
    <w:uiPriority w:val="99"/>
    <w:semiHidden/>
    <w:rPr>
      <w:rFonts w:cs="Times New Roman"/>
      <w:vertAlign w:val="superscript"/>
    </w:rPr>
  </w:style>
  <w:style w:type="paragraph" w:styleId="Textkrper">
    <w:name w:val="Body Text"/>
    <w:basedOn w:val="Standard"/>
    <w:link w:val="TextkrperZchn"/>
    <w:uiPriority w:val="99"/>
    <w:pPr>
      <w:spacing w:before="60" w:after="60"/>
      <w:jc w:val="left"/>
    </w:pPr>
    <w:rPr>
      <w:rFonts w:ascii="Arial" w:hAnsi="Arial" w:cs="Arial"/>
      <w:sz w:val="18"/>
      <w:szCs w:val="18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Pr>
      <w:rFonts w:ascii="Univers (WN)" w:hAnsi="Univers (WN)" w:cs="Univers (WN)"/>
    </w:rPr>
  </w:style>
  <w:style w:type="table" w:customStyle="1" w:styleId="Tabellengitternetz">
    <w:name w:val="Tabellengitternetz"/>
    <w:basedOn w:val="NormaleTabelle"/>
    <w:rsid w:val="00AB694F"/>
    <w:pPr>
      <w:overflowPunct w:val="0"/>
      <w:autoSpaceDE w:val="0"/>
      <w:autoSpaceDN w:val="0"/>
      <w:adjustRightInd w:val="0"/>
      <w:jc w:val="both"/>
      <w:textAlignment w:val="baseline"/>
    </w:pPr>
    <w:rPr>
      <w:rFonts w:ascii="Univers (WN)" w:hAnsi="Univers (WN)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trTeil">
    <w:name w:val="AntrTeil"/>
    <w:basedOn w:val="Standard"/>
    <w:rsid w:val="00BA16A7"/>
    <w:pPr>
      <w:overflowPunct/>
      <w:autoSpaceDE/>
      <w:autoSpaceDN/>
      <w:adjustRightInd/>
      <w:jc w:val="left"/>
      <w:textAlignment w:val="auto"/>
    </w:pPr>
    <w:rPr>
      <w:rFonts w:ascii="Arial" w:hAnsi="Arial" w:cs="Times New Roman"/>
    </w:rPr>
  </w:style>
  <w:style w:type="paragraph" w:styleId="Endnotentext">
    <w:name w:val="endnote text"/>
    <w:basedOn w:val="Standard"/>
    <w:link w:val="EndnotentextZchn"/>
    <w:uiPriority w:val="99"/>
    <w:semiHidden/>
    <w:rsid w:val="00050AD9"/>
    <w:pPr>
      <w:overflowPunct/>
      <w:autoSpaceDE/>
      <w:autoSpaceDN/>
      <w:adjustRightInd/>
      <w:jc w:val="left"/>
      <w:textAlignment w:val="auto"/>
    </w:pPr>
    <w:rPr>
      <w:rFonts w:ascii="Arial" w:hAnsi="Arial" w:cs="Arial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rFonts w:ascii="Univers (WN)" w:hAnsi="Univers (WN)" w:cs="Univers (WN)"/>
    </w:rPr>
  </w:style>
  <w:style w:type="character" w:styleId="Endnotenzeichen">
    <w:name w:val="endnote reference"/>
    <w:basedOn w:val="Absatz-Standardschriftart"/>
    <w:uiPriority w:val="99"/>
    <w:semiHidden/>
    <w:rsid w:val="00050AD9"/>
    <w:rPr>
      <w:rFonts w:cs="Times New Roman"/>
      <w:vertAlign w:val="superscript"/>
    </w:rPr>
  </w:style>
  <w:style w:type="table" w:styleId="Tabellenraster">
    <w:name w:val="Table Grid"/>
    <w:basedOn w:val="NormaleTabelle"/>
    <w:uiPriority w:val="59"/>
    <w:rsid w:val="00237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160712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23732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86260B"/>
    <w:pPr>
      <w:overflowPunct w:val="0"/>
      <w:autoSpaceDE w:val="0"/>
      <w:autoSpaceDN w:val="0"/>
      <w:adjustRightInd w:val="0"/>
      <w:jc w:val="both"/>
      <w:textAlignment w:val="baseline"/>
    </w:pPr>
    <w:rPr>
      <w:rFonts w:ascii="Univers (WN)" w:hAnsi="Univers (WN)" w:cs="Univers (WN)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tabs>
        <w:tab w:val="center" w:pos="4536"/>
        <w:tab w:val="right" w:pos="9072"/>
      </w:tabs>
      <w:spacing w:before="60" w:after="60"/>
      <w:jc w:val="left"/>
      <w:outlineLvl w:val="0"/>
    </w:pPr>
    <w:rPr>
      <w:b/>
      <w:bCs/>
      <w:sz w:val="18"/>
      <w:szCs w:val="18"/>
    </w:rPr>
  </w:style>
  <w:style w:type="paragraph" w:styleId="berschrift2">
    <w:name w:val="heading 2"/>
    <w:basedOn w:val="Standard"/>
    <w:next w:val="Standard"/>
    <w:link w:val="berschrift2Zchn"/>
    <w:uiPriority w:val="9"/>
    <w:qFormat/>
    <w:pPr>
      <w:keepNext/>
      <w:overflowPunct/>
      <w:autoSpaceDE/>
      <w:autoSpaceDN/>
      <w:adjustRightInd/>
      <w:jc w:val="left"/>
      <w:textAlignment w:val="auto"/>
      <w:outlineLvl w:val="1"/>
    </w:pPr>
    <w:rPr>
      <w:rFonts w:ascii="Arial" w:hAnsi="Arial" w:cs="Arial"/>
      <w:i/>
      <w:iCs/>
      <w:sz w:val="22"/>
      <w:szCs w:val="22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AB694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  <w:jc w:val="left"/>
    </w:pPr>
    <w:rPr>
      <w:sz w:val="24"/>
      <w:szCs w:val="24"/>
    </w:rPr>
  </w:style>
  <w:style w:type="character" w:customStyle="1" w:styleId="KopfzeileZchn">
    <w:name w:val="Kopfzeile Zchn"/>
    <w:basedOn w:val="Absatz-Standardschriftart"/>
    <w:link w:val="Kopfzeile"/>
    <w:uiPriority w:val="99"/>
    <w:semiHidden/>
    <w:rPr>
      <w:rFonts w:ascii="Univers (WN)" w:hAnsi="Univers (WN)" w:cs="Univers (WN)"/>
    </w:rPr>
  </w:style>
  <w:style w:type="character" w:styleId="Seitenzahl">
    <w:name w:val="page number"/>
    <w:basedOn w:val="Absatz-Standardschriftart"/>
    <w:uiPriority w:val="99"/>
    <w:rPr>
      <w:rFonts w:cs="Times New Roman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  <w:jc w:val="left"/>
    </w:pPr>
    <w:rPr>
      <w:sz w:val="24"/>
      <w:szCs w:val="24"/>
    </w:rPr>
  </w:style>
  <w:style w:type="character" w:customStyle="1" w:styleId="FuzeileZchn">
    <w:name w:val="Fußzeile Zchn"/>
    <w:basedOn w:val="Absatz-Standardschriftart"/>
    <w:link w:val="Fuzeile"/>
    <w:uiPriority w:val="99"/>
    <w:semiHidden/>
    <w:rPr>
      <w:rFonts w:ascii="Univers (WN)" w:hAnsi="Univers (WN)" w:cs="Univers (WN)"/>
    </w:rPr>
  </w:style>
  <w:style w:type="paragraph" w:customStyle="1" w:styleId="ZFUINFO2">
    <w:name w:val="ZFU_INFO2"/>
    <w:basedOn w:val="Standard"/>
    <w:rPr>
      <w:rFonts w:ascii="Arial" w:hAnsi="Arial" w:cs="Arial"/>
      <w:b/>
      <w:bCs/>
    </w:rPr>
  </w:style>
  <w:style w:type="paragraph" w:customStyle="1" w:styleId="ZFUINFO1">
    <w:name w:val="ZFU_INFO1"/>
    <w:basedOn w:val="ZFUINFO2"/>
    <w:pPr>
      <w:spacing w:after="120"/>
    </w:pPr>
  </w:style>
  <w:style w:type="paragraph" w:customStyle="1" w:styleId="ZFUINFO3">
    <w:name w:val="ZFU_INFO3"/>
    <w:basedOn w:val="Standard"/>
    <w:pPr>
      <w:spacing w:before="120" w:after="120"/>
      <w:ind w:left="851" w:hanging="851"/>
    </w:pPr>
    <w:rPr>
      <w:rFonts w:ascii="Arial" w:hAnsi="Arial" w:cs="Arial"/>
    </w:rPr>
  </w:style>
  <w:style w:type="paragraph" w:customStyle="1" w:styleId="ZFUI">
    <w:name w:val="ZFUI"/>
    <w:basedOn w:val="Standard"/>
    <w:pPr>
      <w:tabs>
        <w:tab w:val="left" w:pos="851"/>
        <w:tab w:val="left" w:pos="3402"/>
        <w:tab w:val="left" w:pos="4536"/>
      </w:tabs>
    </w:pPr>
    <w:rPr>
      <w:rFonts w:ascii="Arial" w:hAnsi="Arial" w:cs="Arial"/>
    </w:rPr>
  </w:style>
  <w:style w:type="paragraph" w:customStyle="1" w:styleId="ZFUBlock">
    <w:name w:val="ZFU_Block"/>
    <w:basedOn w:val="Standard"/>
    <w:pPr>
      <w:framePr w:w="8858" w:h="2211" w:hSpace="142" w:wrap="auto" w:vAnchor="text" w:hAnchor="page" w:x="2127" w:y="77"/>
    </w:pPr>
    <w:rPr>
      <w:rFonts w:ascii="Arial" w:hAnsi="Arial" w:cs="Arial"/>
    </w:rPr>
  </w:style>
  <w:style w:type="paragraph" w:styleId="Textkrper-Einzug3">
    <w:name w:val="Body Text Indent 3"/>
    <w:basedOn w:val="Standard"/>
    <w:link w:val="Textkrper-Einzug3Zchn"/>
    <w:uiPriority w:val="99"/>
    <w:pPr>
      <w:tabs>
        <w:tab w:val="left" w:pos="900"/>
      </w:tabs>
      <w:overflowPunct/>
      <w:autoSpaceDE/>
      <w:autoSpaceDN/>
      <w:adjustRightInd/>
      <w:ind w:left="900" w:hanging="540"/>
      <w:jc w:val="left"/>
      <w:textAlignment w:val="auto"/>
    </w:pPr>
    <w:rPr>
      <w:sz w:val="24"/>
      <w:szCs w:val="24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Pr>
      <w:rFonts w:ascii="Univers (WN)" w:hAnsi="Univers (WN)" w:cs="Univers (WN)"/>
      <w:sz w:val="16"/>
      <w:szCs w:val="16"/>
    </w:rPr>
  </w:style>
  <w:style w:type="paragraph" w:styleId="Textkrper-Zeileneinzug">
    <w:name w:val="Body Text Indent"/>
    <w:basedOn w:val="Standard"/>
    <w:link w:val="Textkrper-ZeileneinzugZchn"/>
    <w:uiPriority w:val="99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Pr>
      <w:rFonts w:ascii="Univers (WN)" w:hAnsi="Univers (WN)" w:cs="Univers (WN)"/>
    </w:rPr>
  </w:style>
  <w:style w:type="paragraph" w:styleId="Textkrper-Einzug2">
    <w:name w:val="Body Text Indent 2"/>
    <w:basedOn w:val="Standard"/>
    <w:link w:val="Textkrper-Einzug2Zchn"/>
    <w:uiPriority w:val="99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Pr>
      <w:rFonts w:ascii="Univers (WN)" w:hAnsi="Univers (WN)" w:cs="Univers (WN)"/>
    </w:rPr>
  </w:style>
  <w:style w:type="paragraph" w:styleId="Sprechblasentext">
    <w:name w:val="Balloon Text"/>
    <w:basedOn w:val="Standard"/>
    <w:link w:val="SprechblasentextZchn"/>
    <w:uiPriority w:val="99"/>
    <w:semiHidden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ahoma" w:hAnsi="Tahoma" w:cs="Tahoma"/>
      <w:sz w:val="16"/>
      <w:szCs w:val="16"/>
    </w:rPr>
  </w:style>
  <w:style w:type="paragraph" w:styleId="Funotentext">
    <w:name w:val="footnote text"/>
    <w:basedOn w:val="Standard"/>
    <w:link w:val="FunotentextZchn"/>
    <w:uiPriority w:val="99"/>
    <w:semiHidden/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rFonts w:ascii="Univers (WN)" w:hAnsi="Univers (WN)" w:cs="Univers (WN)"/>
    </w:rPr>
  </w:style>
  <w:style w:type="character" w:styleId="Funotenzeichen">
    <w:name w:val="footnote reference"/>
    <w:basedOn w:val="Absatz-Standardschriftart"/>
    <w:uiPriority w:val="99"/>
    <w:semiHidden/>
    <w:rPr>
      <w:rFonts w:cs="Times New Roman"/>
      <w:vertAlign w:val="superscript"/>
    </w:rPr>
  </w:style>
  <w:style w:type="paragraph" w:styleId="Textkrper">
    <w:name w:val="Body Text"/>
    <w:basedOn w:val="Standard"/>
    <w:link w:val="TextkrperZchn"/>
    <w:uiPriority w:val="99"/>
    <w:pPr>
      <w:spacing w:before="60" w:after="60"/>
      <w:jc w:val="left"/>
    </w:pPr>
    <w:rPr>
      <w:rFonts w:ascii="Arial" w:hAnsi="Arial" w:cs="Arial"/>
      <w:sz w:val="18"/>
      <w:szCs w:val="18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Pr>
      <w:rFonts w:ascii="Univers (WN)" w:hAnsi="Univers (WN)" w:cs="Univers (WN)"/>
    </w:rPr>
  </w:style>
  <w:style w:type="table" w:customStyle="1" w:styleId="Tabellengitternetz">
    <w:name w:val="Tabellengitternetz"/>
    <w:basedOn w:val="NormaleTabelle"/>
    <w:rsid w:val="00AB694F"/>
    <w:pPr>
      <w:overflowPunct w:val="0"/>
      <w:autoSpaceDE w:val="0"/>
      <w:autoSpaceDN w:val="0"/>
      <w:adjustRightInd w:val="0"/>
      <w:jc w:val="both"/>
      <w:textAlignment w:val="baseline"/>
    </w:pPr>
    <w:rPr>
      <w:rFonts w:ascii="Univers (WN)" w:hAnsi="Univers (WN)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trTeil">
    <w:name w:val="AntrTeil"/>
    <w:basedOn w:val="Standard"/>
    <w:rsid w:val="00BA16A7"/>
    <w:pPr>
      <w:overflowPunct/>
      <w:autoSpaceDE/>
      <w:autoSpaceDN/>
      <w:adjustRightInd/>
      <w:jc w:val="left"/>
      <w:textAlignment w:val="auto"/>
    </w:pPr>
    <w:rPr>
      <w:rFonts w:ascii="Arial" w:hAnsi="Arial" w:cs="Times New Roman"/>
    </w:rPr>
  </w:style>
  <w:style w:type="paragraph" w:styleId="Endnotentext">
    <w:name w:val="endnote text"/>
    <w:basedOn w:val="Standard"/>
    <w:link w:val="EndnotentextZchn"/>
    <w:uiPriority w:val="99"/>
    <w:semiHidden/>
    <w:rsid w:val="00050AD9"/>
    <w:pPr>
      <w:overflowPunct/>
      <w:autoSpaceDE/>
      <w:autoSpaceDN/>
      <w:adjustRightInd/>
      <w:jc w:val="left"/>
      <w:textAlignment w:val="auto"/>
    </w:pPr>
    <w:rPr>
      <w:rFonts w:ascii="Arial" w:hAnsi="Arial" w:cs="Arial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rFonts w:ascii="Univers (WN)" w:hAnsi="Univers (WN)" w:cs="Univers (WN)"/>
    </w:rPr>
  </w:style>
  <w:style w:type="character" w:styleId="Endnotenzeichen">
    <w:name w:val="endnote reference"/>
    <w:basedOn w:val="Absatz-Standardschriftart"/>
    <w:uiPriority w:val="99"/>
    <w:semiHidden/>
    <w:rsid w:val="00050AD9"/>
    <w:rPr>
      <w:rFonts w:cs="Times New Roman"/>
      <w:vertAlign w:val="superscript"/>
    </w:rPr>
  </w:style>
  <w:style w:type="table" w:styleId="Tabellenraster">
    <w:name w:val="Table Grid"/>
    <w:basedOn w:val="NormaleTabelle"/>
    <w:uiPriority w:val="59"/>
    <w:rsid w:val="00237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160712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2373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61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B324B15ECA94415831D5D4263A9E6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3B6C1A-A243-48BF-B27B-B26B2D83BF1D}"/>
      </w:docPartPr>
      <w:docPartBody>
        <w:p w:rsidR="00000000" w:rsidRDefault="00995D20">
          <w:pPr>
            <w:pStyle w:val="CB324B15ECA94415831D5D4263A9E624"/>
          </w:pPr>
          <w:r w:rsidRPr="003D5392">
            <w:rPr>
              <w:rStyle w:val="Platzhaltertext"/>
            </w:rPr>
            <w:t>Klicken Sie hier,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 (WN)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CB324B15ECA94415831D5D4263A9E624">
    <w:name w:val="CB324B15ECA94415831D5D4263A9E62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CB324B15ECA94415831D5D4263A9E624">
    <w:name w:val="CB324B15ECA94415831D5D4263A9E6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C0951-2AE5-4223-8425-EB10366D5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2015-08 Anlage I-1 (4.4.3) o. Schutz1</Template>
  <TotalTime>0</TotalTime>
  <Pages>1</Pages>
  <Words>72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Zulassungsantrag</vt:lpstr>
    </vt:vector>
  </TitlesOfParts>
  <Company>ZFU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Zulassungsantrag</dc:title>
  <dc:subject>Antrag Version 09/05</dc:subject>
  <dc:creator>Werner Scharpenberg</dc:creator>
  <cp:lastModifiedBy>Werner Scharpenberg</cp:lastModifiedBy>
  <cp:revision>1</cp:revision>
  <cp:lastPrinted>2014-08-08T11:00:00Z</cp:lastPrinted>
  <dcterms:created xsi:type="dcterms:W3CDTF">2015-07-27T13:10:00Z</dcterms:created>
  <dcterms:modified xsi:type="dcterms:W3CDTF">2015-07-27T13:11:00Z</dcterms:modified>
</cp:coreProperties>
</file>